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05F94" w14:textId="0005B708" w:rsidR="00604FBD" w:rsidRPr="00973C67" w:rsidRDefault="00D50DEB">
      <w:pPr>
        <w:pStyle w:val="Title"/>
        <w:rPr>
          <w:rFonts w:ascii="Raleway Light" w:hAnsi="Raleway Light"/>
          <w:color w:val="935309" w:themeColor="accent2" w:themeShade="80"/>
          <w14:textFill>
            <w14:solidFill>
              <w14:schemeClr w14:val="accent2">
                <w14:lumMod w14:val="50000"/>
              </w14:schemeClr>
            </w14:solidFill>
          </w14:textFill>
        </w:rPr>
      </w:pPr>
      <w:r w:rsidRPr="00973C67">
        <w:rPr>
          <w:rFonts w:ascii="Raleway Light" w:hAnsi="Raleway Light"/>
          <w:noProof/>
          <w:color w:val="935309" w:themeColor="accent2" w:themeShade="80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chemeClr w14:val="accent2">
                <w14:lumMod w14:val="50000"/>
              </w14:schemeClr>
            </w14:solidFill>
          </w14:textFill>
        </w:rPr>
        <w:drawing>
          <wp:inline distT="0" distB="0" distL="0" distR="0" wp14:anchorId="7C98B7DF" wp14:editId="09D2E58B">
            <wp:extent cx="2167128" cy="792480"/>
            <wp:effectExtent l="0" t="0" r="5080" b="762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288A" w14:textId="1B645051" w:rsidR="00E15255" w:rsidRPr="00224EAB" w:rsidRDefault="00043CFD" w:rsidP="00E15255">
      <w:pPr>
        <w:pStyle w:val="Heading1"/>
        <w:rPr>
          <w:rFonts w:ascii="Raleway Black" w:hAnsi="Raleway Black"/>
        </w:rPr>
      </w:pPr>
      <w:r w:rsidRPr="00224EAB">
        <w:rPr>
          <w:rFonts w:ascii="Raleway Black" w:hAnsi="Raleway Black"/>
        </w:rPr>
        <w:t>Minutes</w:t>
      </w:r>
      <w:r w:rsidR="000F633D" w:rsidRPr="00224EAB">
        <w:rPr>
          <w:rFonts w:ascii="Raleway Black" w:hAnsi="Raleway Black"/>
        </w:rPr>
        <w:t xml:space="preserve">: </w:t>
      </w:r>
    </w:p>
    <w:p w14:paraId="5D7DA0CC" w14:textId="5831A5CA" w:rsidR="000F633D" w:rsidRPr="007A7193" w:rsidRDefault="00C0371A" w:rsidP="00E15255">
      <w:pPr>
        <w:pStyle w:val="Heading1"/>
        <w:jc w:val="center"/>
        <w:rPr>
          <w:rFonts w:ascii="Raleway" w:hAnsi="Raleway"/>
          <w:b/>
          <w:bCs/>
          <w:sz w:val="28"/>
          <w:szCs w:val="28"/>
        </w:rPr>
      </w:pPr>
      <w:r>
        <w:rPr>
          <w:rFonts w:ascii="Raleway" w:hAnsi="Raleway"/>
          <w:b/>
          <w:bCs/>
          <w:sz w:val="28"/>
          <w:szCs w:val="28"/>
        </w:rPr>
        <w:t xml:space="preserve">THIRTY-SECOND </w:t>
      </w:r>
      <w:r w:rsidR="00973C67" w:rsidRPr="00224EAB">
        <w:rPr>
          <w:rFonts w:ascii="Raleway" w:hAnsi="Raleway"/>
          <w:b/>
          <w:bCs/>
          <w:sz w:val="28"/>
          <w:szCs w:val="28"/>
        </w:rPr>
        <w:t xml:space="preserve">HIGHLAND COLONY </w:t>
      </w:r>
      <w:r w:rsidR="007A7193">
        <w:rPr>
          <w:rFonts w:ascii="Raleway" w:hAnsi="Raleway"/>
          <w:b/>
          <w:bCs/>
          <w:sz w:val="28"/>
          <w:szCs w:val="28"/>
        </w:rPr>
        <w:br/>
      </w:r>
      <w:r w:rsidR="00973C67" w:rsidRPr="00224EAB">
        <w:rPr>
          <w:rFonts w:ascii="Raleway" w:hAnsi="Raleway"/>
          <w:b/>
          <w:bCs/>
          <w:sz w:val="28"/>
          <w:szCs w:val="28"/>
        </w:rPr>
        <w:t xml:space="preserve">ANNUAL </w:t>
      </w:r>
      <w:r w:rsidR="00967498" w:rsidRPr="00224EAB">
        <w:rPr>
          <w:rFonts w:ascii="Raleway" w:hAnsi="Raleway"/>
          <w:b/>
          <w:bCs/>
          <w:sz w:val="28"/>
          <w:szCs w:val="28"/>
        </w:rPr>
        <w:t>HOMEOWNERS’</w:t>
      </w:r>
      <w:r w:rsidR="00973C67" w:rsidRPr="00224EAB">
        <w:rPr>
          <w:rFonts w:ascii="Raleway" w:hAnsi="Raleway"/>
          <w:b/>
          <w:bCs/>
          <w:sz w:val="28"/>
          <w:szCs w:val="28"/>
        </w:rPr>
        <w:t xml:space="preserve"> ASSOCIATION </w:t>
      </w:r>
      <w:r w:rsidR="007A7193">
        <w:rPr>
          <w:rFonts w:ascii="Raleway" w:hAnsi="Raleway"/>
          <w:b/>
          <w:bCs/>
          <w:sz w:val="28"/>
          <w:szCs w:val="28"/>
        </w:rPr>
        <w:t>MEETIN</w:t>
      </w:r>
      <w:r w:rsidR="0042462D">
        <w:rPr>
          <w:rFonts w:ascii="Raleway" w:hAnsi="Raleway"/>
          <w:b/>
          <w:bCs/>
          <w:sz w:val="28"/>
          <w:szCs w:val="28"/>
        </w:rPr>
        <w:t>G</w:t>
      </w:r>
      <w:r w:rsidR="0042462D">
        <w:rPr>
          <w:rFonts w:ascii="Raleway" w:hAnsi="Raleway"/>
          <w:b/>
          <w:bCs/>
          <w:sz w:val="28"/>
          <w:szCs w:val="28"/>
        </w:rPr>
        <w:br/>
      </w:r>
      <w:r w:rsidR="000F633D" w:rsidRPr="00224EAB">
        <w:rPr>
          <w:rFonts w:ascii="Raleway" w:hAnsi="Raleway"/>
          <w:b/>
          <w:bCs/>
          <w:sz w:val="28"/>
          <w:szCs w:val="28"/>
        </w:rPr>
        <w:t>9:00</w:t>
      </w:r>
      <w:r w:rsidR="00F55E11" w:rsidRPr="00224EAB">
        <w:rPr>
          <w:rFonts w:ascii="Raleway" w:hAnsi="Raleway"/>
          <w:b/>
          <w:bCs/>
          <w:sz w:val="28"/>
          <w:szCs w:val="28"/>
        </w:rPr>
        <w:t xml:space="preserve"> A</w:t>
      </w:r>
      <w:r w:rsidR="000F633D" w:rsidRPr="00224EAB">
        <w:rPr>
          <w:rFonts w:ascii="Raleway" w:hAnsi="Raleway"/>
          <w:b/>
          <w:bCs/>
          <w:sz w:val="28"/>
          <w:szCs w:val="28"/>
        </w:rPr>
        <w:t>M</w:t>
      </w:r>
      <w:r w:rsidR="00D327A6" w:rsidRPr="00224EAB">
        <w:rPr>
          <w:rFonts w:ascii="Raleway" w:hAnsi="Raleway"/>
          <w:b/>
          <w:bCs/>
          <w:sz w:val="28"/>
          <w:szCs w:val="28"/>
        </w:rPr>
        <w:t xml:space="preserve"> </w:t>
      </w:r>
      <w:r w:rsidR="00366F63" w:rsidRPr="00224EAB">
        <w:rPr>
          <w:rFonts w:ascii="Raleway" w:hAnsi="Raleway"/>
          <w:b/>
          <w:bCs/>
          <w:sz w:val="28"/>
          <w:szCs w:val="28"/>
        </w:rPr>
        <w:t>June 17, 2023</w:t>
      </w:r>
      <w:r w:rsidR="0042462D">
        <w:rPr>
          <w:rFonts w:ascii="Raleway" w:hAnsi="Raleway"/>
          <w:b/>
          <w:bCs/>
          <w:sz w:val="28"/>
          <w:szCs w:val="28"/>
        </w:rPr>
        <w:t xml:space="preserve"> </w:t>
      </w:r>
      <w:r w:rsidR="00AB08CC">
        <w:rPr>
          <w:rFonts w:ascii="Raleway" w:hAnsi="Raleway"/>
          <w:b/>
          <w:bCs/>
          <w:sz w:val="28"/>
          <w:szCs w:val="28"/>
        </w:rPr>
        <w:t>|</w:t>
      </w:r>
      <w:r w:rsidR="0042462D">
        <w:rPr>
          <w:rFonts w:ascii="Raleway" w:hAnsi="Raleway"/>
          <w:b/>
          <w:bCs/>
          <w:sz w:val="28"/>
          <w:szCs w:val="28"/>
        </w:rPr>
        <w:t xml:space="preserve"> </w:t>
      </w:r>
      <w:r w:rsidR="000F633D" w:rsidRPr="00224EAB">
        <w:rPr>
          <w:rFonts w:ascii="Raleway" w:hAnsi="Raleway"/>
          <w:b/>
          <w:bCs/>
          <w:sz w:val="28"/>
          <w:szCs w:val="28"/>
        </w:rPr>
        <w:t>Highland Colony Clubhouse</w:t>
      </w:r>
      <w:r w:rsidR="00AB08CC">
        <w:rPr>
          <w:rFonts w:ascii="Raleway" w:hAnsi="Raleway"/>
          <w:b/>
          <w:bCs/>
          <w:sz w:val="28"/>
          <w:szCs w:val="28"/>
        </w:rPr>
        <w:t xml:space="preserve"> |</w:t>
      </w:r>
      <w:r w:rsidR="0042462D">
        <w:rPr>
          <w:rFonts w:ascii="Raleway" w:hAnsi="Raleway"/>
          <w:b/>
          <w:bCs/>
          <w:sz w:val="28"/>
          <w:szCs w:val="28"/>
        </w:rPr>
        <w:t xml:space="preserve"> </w:t>
      </w:r>
      <w:r w:rsidR="000F633D" w:rsidRPr="00224EAB">
        <w:rPr>
          <w:rFonts w:ascii="Raleway" w:hAnsi="Raleway"/>
          <w:b/>
          <w:bCs/>
          <w:sz w:val="28"/>
          <w:szCs w:val="28"/>
        </w:rPr>
        <w:t>Mt. Prospect Rd.</w:t>
      </w:r>
    </w:p>
    <w:p w14:paraId="445E6DDE" w14:textId="40D39F02" w:rsidR="00604FBD" w:rsidRPr="008E3F24" w:rsidRDefault="00CC7E02" w:rsidP="00CC3B46">
      <w:pPr>
        <w:pStyle w:val="Heading1"/>
        <w:rPr>
          <w:rFonts w:ascii="Raleway" w:hAnsi="Raleway"/>
        </w:rPr>
      </w:pPr>
      <w:r w:rsidRPr="008E3F24">
        <w:rPr>
          <w:rFonts w:ascii="Raleway" w:hAnsi="Raleway"/>
        </w:rPr>
        <w:t>Board Members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73C67" w:rsidRPr="00973C67" w14:paraId="7C926302" w14:textId="77777777" w:rsidTr="00E15255">
        <w:tc>
          <w:tcPr>
            <w:tcW w:w="5395" w:type="dxa"/>
          </w:tcPr>
          <w:p w14:paraId="57297F1A" w14:textId="77777777" w:rsidR="00F40B5D" w:rsidRPr="00224EAB" w:rsidRDefault="00F40B5D">
            <w:pPr>
              <w:rPr>
                <w:rFonts w:ascii="Raleway" w:hAnsi="Raleway"/>
                <w:color w:val="7A610D" w:themeColor="accent3" w:themeShade="80"/>
                <w:sz w:val="20"/>
                <w:szCs w:val="20"/>
              </w:rPr>
            </w:pPr>
            <w:r w:rsidRPr="00224EAB">
              <w:rPr>
                <w:rFonts w:ascii="Raleway" w:hAnsi="Raleway"/>
                <w:color w:val="7A610D" w:themeColor="accent3" w:themeShade="80"/>
                <w:sz w:val="20"/>
                <w:szCs w:val="20"/>
              </w:rPr>
              <w:t>In attendance:</w:t>
            </w:r>
          </w:p>
          <w:p w14:paraId="14BEC4EC" w14:textId="11ED4980" w:rsidR="00740F12" w:rsidRPr="00985A56" w:rsidRDefault="00740F12">
            <w:pPr>
              <w:rPr>
                <w:rFonts w:ascii="Raleway" w:hAnsi="Raleway"/>
                <w:color w:val="935309" w:themeColor="accent2" w:themeShade="80"/>
                <w:sz w:val="20"/>
                <w:szCs w:val="20"/>
              </w:rPr>
            </w:pPr>
            <w:r w:rsidRPr="006A3BF1">
              <w:rPr>
                <w:rFonts w:ascii="Raleway" w:hAnsi="Raleway"/>
                <w:sz w:val="20"/>
                <w:szCs w:val="20"/>
              </w:rPr>
              <w:t>Gregg Pitman, Pres.</w:t>
            </w:r>
            <w:r w:rsidRPr="006A3BF1">
              <w:rPr>
                <w:rFonts w:ascii="Raleway" w:eastAsia="MS Gothic" w:hAnsi="Raleway"/>
                <w:sz w:val="20"/>
                <w:szCs w:val="20"/>
              </w:rPr>
              <w:t>, 3 Muirfield Ln. Unit 27</w:t>
            </w:r>
            <w:r w:rsidRPr="006A3BF1">
              <w:rPr>
                <w:rFonts w:ascii="Raleway" w:eastAsia="MS Gothic" w:hAnsi="Raleway"/>
                <w:sz w:val="20"/>
                <w:szCs w:val="20"/>
              </w:rPr>
              <w:br/>
            </w:r>
            <w:r w:rsidRPr="006A3BF1">
              <w:rPr>
                <w:rFonts w:ascii="Raleway" w:hAnsi="Raleway"/>
                <w:sz w:val="20"/>
                <w:szCs w:val="20"/>
              </w:rPr>
              <w:t>Bob Fleck, Treas.</w:t>
            </w:r>
            <w:r w:rsidRPr="006A3BF1">
              <w:rPr>
                <w:rFonts w:ascii="Raleway" w:eastAsia="MS Gothic" w:hAnsi="Raleway"/>
                <w:sz w:val="20"/>
                <w:szCs w:val="20"/>
              </w:rPr>
              <w:t>, 10 Highland View Ln.</w:t>
            </w:r>
            <w:r w:rsidRPr="006A3BF1">
              <w:rPr>
                <w:rFonts w:ascii="Raleway" w:hAnsi="Raleway"/>
                <w:sz w:val="20"/>
                <w:szCs w:val="20"/>
              </w:rPr>
              <w:t xml:space="preserve"> Unit 32</w:t>
            </w:r>
            <w:r w:rsidRPr="006A3BF1">
              <w:rPr>
                <w:rFonts w:ascii="Raleway" w:hAnsi="Raleway"/>
                <w:sz w:val="20"/>
                <w:szCs w:val="20"/>
              </w:rPr>
              <w:br/>
              <w:t>Bob Fitzpatrick, Sec., 30 Muirfield Ln. Unit 13</w:t>
            </w:r>
          </w:p>
        </w:tc>
        <w:tc>
          <w:tcPr>
            <w:tcW w:w="5395" w:type="dxa"/>
          </w:tcPr>
          <w:p w14:paraId="417429F5" w14:textId="77777777" w:rsidR="00F40B5D" w:rsidRDefault="00F40B5D">
            <w:pPr>
              <w:rPr>
                <w:rFonts w:ascii="Raleway" w:hAnsi="Raleway"/>
                <w:color w:val="935309" w:themeColor="accent2" w:themeShade="80"/>
                <w:sz w:val="20"/>
                <w:szCs w:val="20"/>
              </w:rPr>
            </w:pPr>
          </w:p>
          <w:p w14:paraId="759552B2" w14:textId="490C2AA7" w:rsidR="00740F12" w:rsidRPr="00985A56" w:rsidRDefault="00740F12">
            <w:pPr>
              <w:rPr>
                <w:rFonts w:ascii="Raleway" w:hAnsi="Raleway"/>
                <w:color w:val="935309" w:themeColor="accent2" w:themeShade="80"/>
                <w:sz w:val="20"/>
                <w:szCs w:val="20"/>
              </w:rPr>
            </w:pPr>
            <w:r w:rsidRPr="006A3BF1">
              <w:rPr>
                <w:rFonts w:ascii="Raleway" w:hAnsi="Raleway"/>
                <w:sz w:val="20"/>
                <w:szCs w:val="20"/>
              </w:rPr>
              <w:t>Kate Coupe, 9 Troon Terrace Unit 17</w:t>
            </w:r>
            <w:r w:rsidR="00F40B5D" w:rsidRPr="006A3BF1">
              <w:rPr>
                <w:rFonts w:ascii="Raleway" w:hAnsi="Raleway"/>
                <w:sz w:val="20"/>
                <w:szCs w:val="20"/>
              </w:rPr>
              <w:t xml:space="preserve"> </w:t>
            </w:r>
            <w:r w:rsidR="002E1E67" w:rsidRPr="006A3BF1">
              <w:rPr>
                <w:rFonts w:ascii="Raleway" w:hAnsi="Raleway"/>
                <w:sz w:val="20"/>
                <w:szCs w:val="20"/>
              </w:rPr>
              <w:t>(by phone)</w:t>
            </w:r>
            <w:r w:rsidRPr="006A3BF1">
              <w:rPr>
                <w:rFonts w:ascii="Raleway" w:hAnsi="Raleway"/>
                <w:sz w:val="20"/>
                <w:szCs w:val="20"/>
              </w:rPr>
              <w:br/>
              <w:t>Jan Panagoulis, 43 Wedgewood Dr.  Unit 1</w:t>
            </w:r>
          </w:p>
        </w:tc>
      </w:tr>
    </w:tbl>
    <w:p w14:paraId="7AEEDCFB" w14:textId="51361CA4" w:rsidR="00CC7E02" w:rsidRPr="00224EAB" w:rsidRDefault="00CC7E02" w:rsidP="00CC3B46">
      <w:pPr>
        <w:pStyle w:val="Heading1"/>
      </w:pPr>
      <w:r w:rsidRPr="00224EAB">
        <w:t>Management (</w:t>
      </w:r>
      <w:r w:rsidR="00114647" w:rsidRPr="00224EAB">
        <w:t xml:space="preserve">Lincoln </w:t>
      </w:r>
      <w:r w:rsidRPr="00224EAB">
        <w:t xml:space="preserve">Condominium Management Group, </w:t>
      </w:r>
      <w:r w:rsidR="003104C0" w:rsidRPr="00224EAB">
        <w:t>LLC) (</w:t>
      </w:r>
      <w:r w:rsidR="005941DC" w:rsidRPr="00224EAB">
        <w:rPr>
          <w:rStyle w:val="Emphasis"/>
          <w:i w:val="0"/>
          <w:iCs w:val="0"/>
        </w:rPr>
        <w:t>603) 960-9061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73C67" w:rsidRPr="00973C67" w14:paraId="3D4CBF2A" w14:textId="77777777" w:rsidTr="00CC3B46">
        <w:tc>
          <w:tcPr>
            <w:tcW w:w="5395" w:type="dxa"/>
          </w:tcPr>
          <w:p w14:paraId="2C8F0E45" w14:textId="77777777" w:rsidR="002E1E67" w:rsidRPr="00224EAB" w:rsidRDefault="002E1E67" w:rsidP="00ED1AF3">
            <w:pPr>
              <w:rPr>
                <w:rFonts w:ascii="Raleway" w:hAnsi="Raleway"/>
                <w:color w:val="7A610D" w:themeColor="accent3" w:themeShade="80"/>
              </w:rPr>
            </w:pPr>
            <w:r w:rsidRPr="00224EAB">
              <w:rPr>
                <w:rFonts w:ascii="Raleway" w:hAnsi="Raleway"/>
                <w:color w:val="7A610D" w:themeColor="accent3" w:themeShade="80"/>
              </w:rPr>
              <w:t xml:space="preserve">In attendance:      </w:t>
            </w:r>
          </w:p>
          <w:p w14:paraId="6CAEF8EE" w14:textId="7FF7F77D" w:rsidR="00ED1AF3" w:rsidRPr="00D378E4" w:rsidRDefault="00ED1AF3" w:rsidP="00ED1AF3">
            <w:pPr>
              <w:rPr>
                <w:rFonts w:ascii="Raleway" w:hAnsi="Raleway"/>
                <w:sz w:val="20"/>
                <w:szCs w:val="20"/>
              </w:rPr>
            </w:pPr>
            <w:r w:rsidRPr="00D378E4">
              <w:rPr>
                <w:rFonts w:ascii="Raleway" w:hAnsi="Raleway"/>
                <w:sz w:val="20"/>
                <w:szCs w:val="20"/>
              </w:rPr>
              <w:t>Nancy Ehlers, Owner</w:t>
            </w:r>
            <w:r w:rsidR="00114647" w:rsidRPr="00D378E4">
              <w:rPr>
                <w:rFonts w:ascii="Raleway" w:hAnsi="Raleway"/>
                <w:sz w:val="20"/>
                <w:szCs w:val="20"/>
              </w:rPr>
              <w:t xml:space="preserve"> </w:t>
            </w:r>
            <w:r w:rsidR="00D378E4">
              <w:rPr>
                <w:rFonts w:ascii="Raleway" w:hAnsi="Raleway"/>
                <w:sz w:val="20"/>
                <w:szCs w:val="20"/>
              </w:rPr>
              <w:br/>
            </w:r>
            <w:r w:rsidR="00114647" w:rsidRPr="00D378E4">
              <w:rPr>
                <w:rFonts w:ascii="Raleway" w:hAnsi="Raleway"/>
                <w:sz w:val="20"/>
                <w:szCs w:val="20"/>
              </w:rPr>
              <w:t>John Carpenter, C.P.A.</w:t>
            </w:r>
          </w:p>
        </w:tc>
        <w:tc>
          <w:tcPr>
            <w:tcW w:w="5395" w:type="dxa"/>
          </w:tcPr>
          <w:p w14:paraId="0F90B3C1" w14:textId="4D83F872" w:rsidR="00ED1AF3" w:rsidRPr="00973C67" w:rsidRDefault="00ED1AF3" w:rsidP="00ED1AF3">
            <w:pPr>
              <w:rPr>
                <w:rFonts w:ascii="Raleway" w:hAnsi="Raleway"/>
                <w:color w:val="935309" w:themeColor="accent2" w:themeShade="80"/>
              </w:rPr>
            </w:pPr>
          </w:p>
        </w:tc>
      </w:tr>
    </w:tbl>
    <w:p w14:paraId="77C3D519" w14:textId="77777777" w:rsidR="00472BA0" w:rsidRDefault="00ED7D87" w:rsidP="00472BA0">
      <w:pPr>
        <w:pStyle w:val="Heading1"/>
        <w:pBdr>
          <w:bottom w:val="single" w:sz="4" w:space="0" w:color="7A610D" w:themeColor="accent3" w:themeShade="80"/>
        </w:pBdr>
      </w:pPr>
      <w:r w:rsidRPr="00AF3B7E">
        <w:rPr>
          <w:rStyle w:val="IntenseEmphasis"/>
          <w:rFonts w:ascii="Raleway Black" w:hAnsi="Raleway Black"/>
          <w:i w:val="0"/>
          <w:iCs w:val="0"/>
          <w:color w:val="7A610D" w:themeColor="accent3" w:themeShade="80"/>
        </w:rPr>
        <w:t>I.</w:t>
      </w:r>
      <w:r w:rsidRPr="00AF3B7E">
        <w:rPr>
          <w:rStyle w:val="IntenseEmphasis"/>
          <w:rFonts w:ascii="Raleway Black" w:hAnsi="Raleway Black"/>
          <w:i w:val="0"/>
          <w:iCs w:val="0"/>
          <w:color w:val="7A610D" w:themeColor="accent3" w:themeShade="80"/>
        </w:rPr>
        <w:tab/>
      </w:r>
      <w:r w:rsidR="00E25BB3" w:rsidRPr="00AF3B7E">
        <w:rPr>
          <w:rStyle w:val="IntenseEmphasis"/>
          <w:rFonts w:ascii="Raleway Black" w:hAnsi="Raleway Black"/>
          <w:i w:val="0"/>
          <w:iCs w:val="0"/>
          <w:color w:val="7A610D" w:themeColor="accent3" w:themeShade="80"/>
        </w:rPr>
        <w:t>Welcome and Call to Order</w:t>
      </w:r>
      <w:r w:rsidR="00E25BB3" w:rsidRPr="00B96C1E">
        <w:rPr>
          <w:rStyle w:val="IntenseEmphasis"/>
        </w:rPr>
        <w:tab/>
      </w:r>
      <w:r w:rsidR="00E25BB3" w:rsidRPr="009B595F">
        <w:tab/>
      </w:r>
      <w:r w:rsidR="00E25BB3" w:rsidRPr="009B595F">
        <w:tab/>
      </w:r>
      <w:r w:rsidR="00E25BB3" w:rsidRPr="009B595F">
        <w:tab/>
      </w:r>
      <w:r w:rsidR="00E25BB3" w:rsidRPr="009B595F">
        <w:tab/>
      </w:r>
      <w:r w:rsidR="00E25BB3" w:rsidRPr="009B595F">
        <w:tab/>
      </w:r>
      <w:r w:rsidR="00B96C1E">
        <w:br/>
      </w:r>
      <w:r w:rsidR="00B96C1E">
        <w:tab/>
      </w:r>
      <w:r w:rsidR="00610E14" w:rsidRPr="00B96C1E">
        <w:rPr>
          <w:rFonts w:ascii="Raleway" w:hAnsi="Raleway"/>
          <w:color w:val="auto"/>
          <w:sz w:val="22"/>
          <w:szCs w:val="22"/>
        </w:rPr>
        <w:t>Pres. Gregg Pitman called the meeting to order at 9:03.</w:t>
      </w:r>
    </w:p>
    <w:p w14:paraId="465E8960" w14:textId="183D03B4" w:rsidR="00B96C1E" w:rsidRPr="00472BA0" w:rsidRDefault="00B96C1E" w:rsidP="00472BA0">
      <w:pPr>
        <w:pStyle w:val="Heading1"/>
        <w:pBdr>
          <w:bottom w:val="single" w:sz="4" w:space="0" w:color="7A610D" w:themeColor="accent3" w:themeShade="80"/>
        </w:pBdr>
        <w:ind w:left="720" w:hanging="720"/>
      </w:pPr>
      <w:r w:rsidRPr="00D36901">
        <w:rPr>
          <w:rFonts w:ascii="Raleway Black" w:hAnsi="Raleway Black"/>
        </w:rPr>
        <w:t>II.</w:t>
      </w:r>
      <w:r w:rsidRPr="00D36901">
        <w:rPr>
          <w:rFonts w:ascii="Raleway Black" w:hAnsi="Raleway Black"/>
        </w:rPr>
        <w:tab/>
        <w:t>Introductions</w:t>
      </w:r>
      <w:r w:rsidR="00993A8C">
        <w:br/>
      </w:r>
      <w:r w:rsidR="00610E14" w:rsidRPr="00395A1B">
        <w:rPr>
          <w:rFonts w:ascii="Raleway" w:hAnsi="Raleway"/>
          <w:color w:val="auto"/>
          <w:sz w:val="22"/>
          <w:szCs w:val="22"/>
        </w:rPr>
        <w:t xml:space="preserve">Pres. Pitman introduced </w:t>
      </w:r>
      <w:r w:rsidR="00246E6E">
        <w:rPr>
          <w:rFonts w:ascii="Raleway" w:hAnsi="Raleway"/>
          <w:color w:val="auto"/>
          <w:sz w:val="22"/>
          <w:szCs w:val="22"/>
        </w:rPr>
        <w:t xml:space="preserve">members of </w:t>
      </w:r>
      <w:r w:rsidR="00610E14" w:rsidRPr="00395A1B">
        <w:rPr>
          <w:rFonts w:ascii="Raleway" w:hAnsi="Raleway"/>
          <w:color w:val="auto"/>
          <w:sz w:val="22"/>
          <w:szCs w:val="22"/>
        </w:rPr>
        <w:t>our new</w:t>
      </w:r>
      <w:r w:rsidR="0017498D">
        <w:rPr>
          <w:rFonts w:ascii="Raleway" w:hAnsi="Raleway"/>
          <w:color w:val="auto"/>
          <w:sz w:val="22"/>
          <w:szCs w:val="22"/>
        </w:rPr>
        <w:t xml:space="preserve"> p</w:t>
      </w:r>
      <w:r w:rsidR="00246E6E">
        <w:rPr>
          <w:rFonts w:ascii="Raleway" w:hAnsi="Raleway"/>
          <w:color w:val="auto"/>
          <w:sz w:val="22"/>
          <w:szCs w:val="22"/>
        </w:rPr>
        <w:t>roperty management</w:t>
      </w:r>
      <w:r w:rsidR="00E72A68">
        <w:rPr>
          <w:rFonts w:ascii="Raleway" w:hAnsi="Raleway"/>
          <w:color w:val="auto"/>
          <w:sz w:val="22"/>
          <w:szCs w:val="22"/>
        </w:rPr>
        <w:t xml:space="preserve"> company</w:t>
      </w:r>
      <w:r w:rsidR="00246E6E">
        <w:rPr>
          <w:rFonts w:ascii="Raleway" w:hAnsi="Raleway"/>
          <w:color w:val="auto"/>
          <w:sz w:val="22"/>
          <w:szCs w:val="22"/>
        </w:rPr>
        <w:t xml:space="preserve">, </w:t>
      </w:r>
      <w:r w:rsidR="00246E6E" w:rsidRPr="000E3160">
        <w:rPr>
          <w:rFonts w:ascii="Raleway" w:hAnsi="Raleway"/>
          <w:i/>
          <w:iCs/>
          <w:color w:val="auto"/>
          <w:sz w:val="22"/>
          <w:szCs w:val="22"/>
        </w:rPr>
        <w:t>Lincoln Condominium Management Group</w:t>
      </w:r>
      <w:r w:rsidR="00246E6E">
        <w:rPr>
          <w:rFonts w:ascii="Raleway" w:hAnsi="Raleway"/>
          <w:color w:val="auto"/>
          <w:sz w:val="22"/>
          <w:szCs w:val="22"/>
        </w:rPr>
        <w:t xml:space="preserve">: </w:t>
      </w:r>
      <w:r w:rsidR="004B64C8">
        <w:rPr>
          <w:rFonts w:ascii="Raleway" w:hAnsi="Raleway"/>
          <w:color w:val="auto"/>
          <w:sz w:val="22"/>
          <w:szCs w:val="22"/>
        </w:rPr>
        <w:t>M</w:t>
      </w:r>
      <w:r w:rsidR="00610E14" w:rsidRPr="00395A1B">
        <w:rPr>
          <w:rFonts w:ascii="Raleway" w:hAnsi="Raleway"/>
          <w:color w:val="auto"/>
          <w:sz w:val="22"/>
          <w:szCs w:val="22"/>
        </w:rPr>
        <w:t xml:space="preserve">anaging </w:t>
      </w:r>
      <w:r w:rsidR="004B64C8">
        <w:rPr>
          <w:rFonts w:ascii="Raleway" w:hAnsi="Raleway"/>
          <w:color w:val="auto"/>
          <w:sz w:val="22"/>
          <w:szCs w:val="22"/>
        </w:rPr>
        <w:t>A</w:t>
      </w:r>
      <w:r w:rsidR="00610E14" w:rsidRPr="00395A1B">
        <w:rPr>
          <w:rFonts w:ascii="Raleway" w:hAnsi="Raleway"/>
          <w:color w:val="auto"/>
          <w:sz w:val="22"/>
          <w:szCs w:val="22"/>
        </w:rPr>
        <w:t>gent</w:t>
      </w:r>
      <w:r w:rsidR="003563AF">
        <w:rPr>
          <w:rFonts w:ascii="Raleway" w:hAnsi="Raleway"/>
          <w:color w:val="auto"/>
          <w:sz w:val="22"/>
          <w:szCs w:val="22"/>
        </w:rPr>
        <w:t xml:space="preserve"> </w:t>
      </w:r>
      <w:r w:rsidR="00610E14" w:rsidRPr="00395A1B">
        <w:rPr>
          <w:rFonts w:ascii="Raleway" w:hAnsi="Raleway"/>
          <w:color w:val="auto"/>
          <w:sz w:val="22"/>
          <w:szCs w:val="22"/>
        </w:rPr>
        <w:t>Nancy Ehlers, Owner</w:t>
      </w:r>
      <w:r w:rsidR="00E72A68">
        <w:rPr>
          <w:rFonts w:ascii="Raleway" w:hAnsi="Raleway"/>
          <w:color w:val="auto"/>
          <w:sz w:val="22"/>
          <w:szCs w:val="22"/>
        </w:rPr>
        <w:t>;</w:t>
      </w:r>
      <w:r w:rsidR="00610E14" w:rsidRPr="00395A1B">
        <w:rPr>
          <w:rFonts w:ascii="Raleway" w:hAnsi="Raleway"/>
          <w:color w:val="auto"/>
          <w:sz w:val="22"/>
          <w:szCs w:val="22"/>
        </w:rPr>
        <w:t xml:space="preserve"> and </w:t>
      </w:r>
      <w:r w:rsidR="0077093E">
        <w:rPr>
          <w:rFonts w:ascii="Raleway" w:hAnsi="Raleway"/>
          <w:color w:val="auto"/>
          <w:sz w:val="22"/>
          <w:szCs w:val="22"/>
        </w:rPr>
        <w:t xml:space="preserve">Accountant, </w:t>
      </w:r>
      <w:r w:rsidR="00610E14" w:rsidRPr="00395A1B">
        <w:rPr>
          <w:rFonts w:ascii="Raleway" w:hAnsi="Raleway"/>
          <w:color w:val="auto"/>
          <w:sz w:val="22"/>
          <w:szCs w:val="22"/>
        </w:rPr>
        <w:t>John Carpenter, C.</w:t>
      </w:r>
      <w:r w:rsidR="007629E8" w:rsidRPr="00395A1B">
        <w:rPr>
          <w:rFonts w:ascii="Raleway" w:hAnsi="Raleway"/>
          <w:color w:val="auto"/>
          <w:sz w:val="22"/>
          <w:szCs w:val="22"/>
        </w:rPr>
        <w:t>P</w:t>
      </w:r>
      <w:r w:rsidR="00AF3B7E">
        <w:rPr>
          <w:rFonts w:ascii="Raleway" w:hAnsi="Raleway"/>
          <w:color w:val="auto"/>
          <w:sz w:val="22"/>
          <w:szCs w:val="22"/>
        </w:rPr>
        <w:t>,</w:t>
      </w:r>
      <w:r w:rsidR="007629E8" w:rsidRPr="00395A1B">
        <w:rPr>
          <w:rFonts w:ascii="Raleway" w:hAnsi="Raleway"/>
          <w:color w:val="auto"/>
          <w:sz w:val="22"/>
          <w:szCs w:val="22"/>
        </w:rPr>
        <w:t>A</w:t>
      </w:r>
      <w:r w:rsidR="00AF3B7E">
        <w:rPr>
          <w:rFonts w:ascii="Raleway" w:hAnsi="Raleway"/>
          <w:color w:val="auto"/>
          <w:sz w:val="22"/>
          <w:szCs w:val="22"/>
        </w:rPr>
        <w:t>.</w:t>
      </w:r>
      <w:r w:rsidR="00D720B7">
        <w:rPr>
          <w:rFonts w:ascii="Raleway" w:hAnsi="Raleway"/>
          <w:color w:val="auto"/>
          <w:sz w:val="22"/>
          <w:szCs w:val="22"/>
        </w:rPr>
        <w:t xml:space="preserve">  </w:t>
      </w:r>
      <w:r w:rsidR="004722BB">
        <w:rPr>
          <w:rFonts w:ascii="Raleway" w:hAnsi="Raleway"/>
          <w:color w:val="auto"/>
          <w:sz w:val="22"/>
          <w:szCs w:val="22"/>
        </w:rPr>
        <w:t xml:space="preserve">Pres. Pitman </w:t>
      </w:r>
      <w:r w:rsidR="00E36B37">
        <w:rPr>
          <w:rFonts w:ascii="Raleway" w:hAnsi="Raleway"/>
          <w:color w:val="auto"/>
          <w:sz w:val="22"/>
          <w:szCs w:val="22"/>
        </w:rPr>
        <w:t xml:space="preserve">also </w:t>
      </w:r>
      <w:r w:rsidR="004722BB">
        <w:rPr>
          <w:rFonts w:ascii="Raleway" w:hAnsi="Raleway"/>
          <w:color w:val="auto"/>
          <w:sz w:val="22"/>
          <w:szCs w:val="22"/>
        </w:rPr>
        <w:t xml:space="preserve">called attention to the presence of two members attending by </w:t>
      </w:r>
      <w:r w:rsidR="00CA57A9">
        <w:rPr>
          <w:rFonts w:ascii="Raleway" w:hAnsi="Raleway"/>
          <w:color w:val="auto"/>
          <w:sz w:val="22"/>
          <w:szCs w:val="22"/>
        </w:rPr>
        <w:t>t</w:t>
      </w:r>
      <w:r w:rsidR="003A2A1A">
        <w:rPr>
          <w:rFonts w:ascii="Raleway" w:hAnsi="Raleway"/>
          <w:color w:val="auto"/>
          <w:sz w:val="22"/>
          <w:szCs w:val="22"/>
        </w:rPr>
        <w:t>ele</w:t>
      </w:r>
      <w:r w:rsidR="004722BB">
        <w:rPr>
          <w:rFonts w:ascii="Raleway" w:hAnsi="Raleway"/>
          <w:color w:val="auto"/>
          <w:sz w:val="22"/>
          <w:szCs w:val="22"/>
        </w:rPr>
        <w:t>phone conference call.</w:t>
      </w:r>
    </w:p>
    <w:p w14:paraId="1B0DB856" w14:textId="6F005CF0" w:rsidR="006D4492" w:rsidRPr="00B83933" w:rsidRDefault="007C44D0" w:rsidP="00B83933">
      <w:pPr>
        <w:pStyle w:val="Heading1"/>
        <w:pBdr>
          <w:bottom w:val="single" w:sz="4" w:space="0" w:color="7A610D" w:themeColor="accent3" w:themeShade="80"/>
        </w:pBdr>
      </w:pPr>
      <w:r w:rsidRPr="00D36901">
        <w:rPr>
          <w:rFonts w:ascii="Raleway Black" w:hAnsi="Raleway Black"/>
        </w:rPr>
        <w:t>III.</w:t>
      </w:r>
      <w:r w:rsidRPr="00D36901">
        <w:rPr>
          <w:rFonts w:ascii="Raleway Black" w:hAnsi="Raleway Black"/>
        </w:rPr>
        <w:tab/>
      </w:r>
      <w:r w:rsidR="00B96C1E" w:rsidRPr="00D36901">
        <w:rPr>
          <w:rFonts w:ascii="Raleway Black" w:hAnsi="Raleway Black"/>
        </w:rPr>
        <w:t xml:space="preserve">Attendance and </w:t>
      </w:r>
      <w:r w:rsidR="00891203" w:rsidRPr="00D36901">
        <w:rPr>
          <w:rFonts w:ascii="Raleway Black" w:hAnsi="Raleway Black"/>
        </w:rPr>
        <w:t>Verification of Quorum</w:t>
      </w:r>
      <w:r w:rsidR="00B83933">
        <w:br/>
      </w:r>
      <w:r w:rsidR="00B83933">
        <w:tab/>
      </w:r>
      <w:r w:rsidR="008252B4" w:rsidRPr="008252B4">
        <w:rPr>
          <w:rFonts w:ascii="Raleway" w:hAnsi="Raleway"/>
          <w:color w:val="auto"/>
          <w:sz w:val="22"/>
          <w:szCs w:val="22"/>
        </w:rPr>
        <w:t xml:space="preserve">Managing Agent Nancy Ehlers, </w:t>
      </w:r>
      <w:r w:rsidR="00FE06C1">
        <w:rPr>
          <w:rFonts w:ascii="Raleway" w:hAnsi="Raleway"/>
          <w:color w:val="auto"/>
          <w:sz w:val="22"/>
          <w:szCs w:val="22"/>
        </w:rPr>
        <w:t xml:space="preserve">affirmed </w:t>
      </w:r>
      <w:r w:rsidR="000E3160">
        <w:rPr>
          <w:rFonts w:ascii="Raleway" w:hAnsi="Raleway"/>
          <w:color w:val="auto"/>
          <w:sz w:val="22"/>
          <w:szCs w:val="22"/>
        </w:rPr>
        <w:t xml:space="preserve">the presence of </w:t>
      </w:r>
      <w:r w:rsidR="00131A68">
        <w:rPr>
          <w:rFonts w:ascii="Raleway" w:hAnsi="Raleway"/>
          <w:color w:val="auto"/>
          <w:sz w:val="22"/>
          <w:szCs w:val="22"/>
        </w:rPr>
        <w:t xml:space="preserve">22 members, </w:t>
      </w:r>
      <w:r w:rsidR="008F4AD1">
        <w:rPr>
          <w:rFonts w:ascii="Raleway" w:hAnsi="Raleway"/>
          <w:color w:val="auto"/>
          <w:sz w:val="22"/>
          <w:szCs w:val="22"/>
        </w:rPr>
        <w:t xml:space="preserve">constituting </w:t>
      </w:r>
      <w:r w:rsidR="008252B4" w:rsidRPr="008252B4">
        <w:rPr>
          <w:rFonts w:ascii="Raleway" w:hAnsi="Raleway"/>
          <w:color w:val="auto"/>
          <w:sz w:val="22"/>
          <w:szCs w:val="22"/>
        </w:rPr>
        <w:t xml:space="preserve">a </w:t>
      </w:r>
      <w:r w:rsidR="00131A68">
        <w:rPr>
          <w:rFonts w:ascii="Raleway" w:hAnsi="Raleway"/>
          <w:color w:val="auto"/>
          <w:sz w:val="22"/>
          <w:szCs w:val="22"/>
        </w:rPr>
        <w:t>quorum</w:t>
      </w:r>
      <w:r w:rsidR="0068613D">
        <w:rPr>
          <w:rFonts w:ascii="Raleway" w:hAnsi="Raleway"/>
          <w:color w:val="auto"/>
          <w:sz w:val="22"/>
          <w:szCs w:val="22"/>
        </w:rPr>
        <w:t xml:space="preserve"> </w:t>
      </w:r>
      <w:r w:rsidR="008B1EDB">
        <w:rPr>
          <w:rFonts w:ascii="Raleway" w:hAnsi="Raleway"/>
          <w:color w:val="auto"/>
          <w:sz w:val="22"/>
          <w:szCs w:val="22"/>
        </w:rPr>
        <w:t xml:space="preserve">and </w:t>
      </w:r>
      <w:r w:rsidR="008F4AD1">
        <w:rPr>
          <w:rFonts w:ascii="Raleway" w:hAnsi="Raleway"/>
          <w:color w:val="auto"/>
          <w:sz w:val="22"/>
          <w:szCs w:val="22"/>
        </w:rPr>
        <w:tab/>
        <w:t xml:space="preserve">validating </w:t>
      </w:r>
      <w:r w:rsidR="008B1EDB">
        <w:rPr>
          <w:rFonts w:ascii="Raleway" w:hAnsi="Raleway"/>
          <w:color w:val="auto"/>
          <w:sz w:val="22"/>
          <w:szCs w:val="22"/>
        </w:rPr>
        <w:t>our</w:t>
      </w:r>
      <w:r w:rsidR="00E22B04">
        <w:rPr>
          <w:rFonts w:ascii="Raleway" w:hAnsi="Raleway"/>
          <w:color w:val="auto"/>
          <w:sz w:val="22"/>
          <w:szCs w:val="22"/>
        </w:rPr>
        <w:t xml:space="preserve"> </w:t>
      </w:r>
      <w:r w:rsidR="008B1EDB">
        <w:rPr>
          <w:rFonts w:ascii="Raleway" w:hAnsi="Raleway"/>
          <w:color w:val="auto"/>
          <w:sz w:val="22"/>
          <w:szCs w:val="22"/>
        </w:rPr>
        <w:t>ability to conduct business.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1080"/>
        <w:gridCol w:w="2790"/>
        <w:gridCol w:w="1800"/>
        <w:gridCol w:w="2250"/>
      </w:tblGrid>
      <w:tr w:rsidR="00A66D5D" w14:paraId="4214FE02" w14:textId="77777777" w:rsidTr="00770688">
        <w:tc>
          <w:tcPr>
            <w:tcW w:w="1080" w:type="dxa"/>
          </w:tcPr>
          <w:p w14:paraId="3F5563B2" w14:textId="736FC70C" w:rsidR="00A66D5D" w:rsidRPr="001C51B0" w:rsidRDefault="00F3454F" w:rsidP="00121017">
            <w:pPr>
              <w:rPr>
                <w:rFonts w:ascii="Raleway" w:hAnsi="Raleway"/>
                <w:b/>
                <w:bCs/>
              </w:rPr>
            </w:pPr>
            <w:r w:rsidRPr="001C51B0">
              <w:rPr>
                <w:rFonts w:ascii="Raleway" w:hAnsi="Raleway"/>
                <w:b/>
                <w:bCs/>
              </w:rPr>
              <w:t>Unit</w:t>
            </w:r>
          </w:p>
        </w:tc>
        <w:tc>
          <w:tcPr>
            <w:tcW w:w="2790" w:type="dxa"/>
          </w:tcPr>
          <w:p w14:paraId="49DE89F1" w14:textId="679B12BB" w:rsidR="00A66D5D" w:rsidRPr="001C51B0" w:rsidRDefault="00F3454F" w:rsidP="00121017">
            <w:pPr>
              <w:rPr>
                <w:rFonts w:ascii="Raleway" w:hAnsi="Raleway"/>
                <w:b/>
                <w:bCs/>
              </w:rPr>
            </w:pPr>
            <w:r w:rsidRPr="001C51B0">
              <w:rPr>
                <w:rFonts w:ascii="Raleway" w:hAnsi="Raleway"/>
                <w:b/>
                <w:bCs/>
              </w:rPr>
              <w:t>In Person</w:t>
            </w:r>
          </w:p>
        </w:tc>
        <w:tc>
          <w:tcPr>
            <w:tcW w:w="1800" w:type="dxa"/>
          </w:tcPr>
          <w:p w14:paraId="38BB8966" w14:textId="72C9E9A0" w:rsidR="00A66D5D" w:rsidRPr="001C51B0" w:rsidRDefault="00A66D5D" w:rsidP="00121017">
            <w:pPr>
              <w:rPr>
                <w:rFonts w:ascii="Raleway" w:hAnsi="Raleway"/>
                <w:b/>
                <w:bCs/>
              </w:rPr>
            </w:pPr>
            <w:r w:rsidRPr="001C51B0">
              <w:rPr>
                <w:rFonts w:ascii="Raleway" w:hAnsi="Raleway"/>
                <w:b/>
                <w:bCs/>
              </w:rPr>
              <w:t>By Proxy</w:t>
            </w:r>
          </w:p>
        </w:tc>
        <w:tc>
          <w:tcPr>
            <w:tcW w:w="2250" w:type="dxa"/>
          </w:tcPr>
          <w:p w14:paraId="795EBA10" w14:textId="2760697C" w:rsidR="00A66D5D" w:rsidRPr="001C51B0" w:rsidRDefault="00A66D5D" w:rsidP="00121017">
            <w:pPr>
              <w:rPr>
                <w:rFonts w:ascii="Raleway" w:hAnsi="Raleway"/>
                <w:b/>
                <w:bCs/>
              </w:rPr>
            </w:pPr>
            <w:r w:rsidRPr="001C51B0">
              <w:rPr>
                <w:rFonts w:ascii="Raleway" w:hAnsi="Raleway"/>
                <w:b/>
                <w:bCs/>
              </w:rPr>
              <w:t>By Phone</w:t>
            </w:r>
          </w:p>
        </w:tc>
      </w:tr>
      <w:tr w:rsidR="00A66D5D" w14:paraId="7B4C03AF" w14:textId="77777777" w:rsidTr="00770688">
        <w:tc>
          <w:tcPr>
            <w:tcW w:w="1080" w:type="dxa"/>
          </w:tcPr>
          <w:p w14:paraId="3A6178DB" w14:textId="2233FED6" w:rsidR="00A66D5D" w:rsidRPr="0088460E" w:rsidRDefault="00A66D5D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 xml:space="preserve"> </w:t>
            </w:r>
            <w:r w:rsidR="00F3454F" w:rsidRPr="0088460E">
              <w:rPr>
                <w:rFonts w:ascii="Raleway" w:hAnsi="Raleway"/>
              </w:rPr>
              <w:t>1</w:t>
            </w:r>
          </w:p>
        </w:tc>
        <w:tc>
          <w:tcPr>
            <w:tcW w:w="2790" w:type="dxa"/>
          </w:tcPr>
          <w:p w14:paraId="48663323" w14:textId="58EE66EE" w:rsidR="00F3454F" w:rsidRPr="0088460E" w:rsidRDefault="00F3454F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Bob &amp; Annie Hoyer</w:t>
            </w:r>
          </w:p>
        </w:tc>
        <w:tc>
          <w:tcPr>
            <w:tcW w:w="1800" w:type="dxa"/>
          </w:tcPr>
          <w:p w14:paraId="7FE2985C" w14:textId="77777777" w:rsidR="00A66D5D" w:rsidRPr="0088460E" w:rsidRDefault="00A66D5D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13C4ADCB" w14:textId="37BD9AA6" w:rsidR="00A66D5D" w:rsidRPr="0088460E" w:rsidRDefault="00A66D5D" w:rsidP="00121017">
            <w:pPr>
              <w:rPr>
                <w:rFonts w:ascii="Raleway" w:hAnsi="Raleway"/>
              </w:rPr>
            </w:pPr>
          </w:p>
        </w:tc>
      </w:tr>
      <w:tr w:rsidR="00F3454F" w14:paraId="4624EBD0" w14:textId="77777777" w:rsidTr="00770688">
        <w:tc>
          <w:tcPr>
            <w:tcW w:w="1080" w:type="dxa"/>
          </w:tcPr>
          <w:p w14:paraId="74894168" w14:textId="3AFACD73" w:rsidR="00F3454F" w:rsidRPr="0088460E" w:rsidRDefault="00F1186E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2</w:t>
            </w:r>
          </w:p>
        </w:tc>
        <w:tc>
          <w:tcPr>
            <w:tcW w:w="2790" w:type="dxa"/>
          </w:tcPr>
          <w:p w14:paraId="509F2053" w14:textId="5251F999" w:rsidR="00F1186E" w:rsidRPr="0088460E" w:rsidRDefault="00F1186E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Jan Panagoulis</w:t>
            </w:r>
          </w:p>
        </w:tc>
        <w:tc>
          <w:tcPr>
            <w:tcW w:w="1800" w:type="dxa"/>
          </w:tcPr>
          <w:p w14:paraId="03A7FF93" w14:textId="77777777" w:rsidR="00F3454F" w:rsidRPr="0088460E" w:rsidRDefault="00F3454F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5F0461B3" w14:textId="77777777" w:rsidR="00F3454F" w:rsidRPr="0088460E" w:rsidRDefault="00F3454F" w:rsidP="00121017">
            <w:pPr>
              <w:rPr>
                <w:rFonts w:ascii="Raleway" w:hAnsi="Raleway"/>
              </w:rPr>
            </w:pPr>
          </w:p>
        </w:tc>
      </w:tr>
      <w:tr w:rsidR="00F1186E" w14:paraId="00AE053E" w14:textId="77777777" w:rsidTr="00770688">
        <w:tc>
          <w:tcPr>
            <w:tcW w:w="1080" w:type="dxa"/>
          </w:tcPr>
          <w:p w14:paraId="7C61408C" w14:textId="2DE14856" w:rsidR="00F1186E" w:rsidRPr="0088460E" w:rsidRDefault="00F1186E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3</w:t>
            </w:r>
          </w:p>
        </w:tc>
        <w:tc>
          <w:tcPr>
            <w:tcW w:w="2790" w:type="dxa"/>
          </w:tcPr>
          <w:p w14:paraId="39F62EB3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1800" w:type="dxa"/>
          </w:tcPr>
          <w:p w14:paraId="346A5BF9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6F573C37" w14:textId="7D731467" w:rsidR="00F1186E" w:rsidRPr="0088460E" w:rsidRDefault="00F1186E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Mike Letsky</w:t>
            </w:r>
          </w:p>
        </w:tc>
      </w:tr>
      <w:tr w:rsidR="00F1186E" w14:paraId="24684C29" w14:textId="77777777" w:rsidTr="00770688">
        <w:tc>
          <w:tcPr>
            <w:tcW w:w="1080" w:type="dxa"/>
          </w:tcPr>
          <w:p w14:paraId="2F0BC75C" w14:textId="46B31007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5</w:t>
            </w:r>
          </w:p>
        </w:tc>
        <w:tc>
          <w:tcPr>
            <w:tcW w:w="2790" w:type="dxa"/>
          </w:tcPr>
          <w:p w14:paraId="71EBD1DD" w14:textId="7ACC2E17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Olivia Saunders</w:t>
            </w:r>
          </w:p>
        </w:tc>
        <w:tc>
          <w:tcPr>
            <w:tcW w:w="1800" w:type="dxa"/>
          </w:tcPr>
          <w:p w14:paraId="7EDEEE86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49718E2E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2E87406D" w14:textId="77777777" w:rsidTr="00770688">
        <w:tc>
          <w:tcPr>
            <w:tcW w:w="1080" w:type="dxa"/>
          </w:tcPr>
          <w:p w14:paraId="48228205" w14:textId="061133A7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7</w:t>
            </w:r>
          </w:p>
        </w:tc>
        <w:tc>
          <w:tcPr>
            <w:tcW w:w="2790" w:type="dxa"/>
          </w:tcPr>
          <w:p w14:paraId="6EE2C8DD" w14:textId="2D5C4A39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Lev Mukhaely</w:t>
            </w:r>
            <w:r w:rsidR="0024455C">
              <w:rPr>
                <w:rFonts w:ascii="Raleway" w:hAnsi="Raleway"/>
              </w:rPr>
              <w:t>a</w:t>
            </w:r>
            <w:r w:rsidRPr="0088460E">
              <w:rPr>
                <w:rFonts w:ascii="Raleway" w:hAnsi="Raleway"/>
              </w:rPr>
              <w:t>n</w:t>
            </w:r>
          </w:p>
        </w:tc>
        <w:tc>
          <w:tcPr>
            <w:tcW w:w="1800" w:type="dxa"/>
          </w:tcPr>
          <w:p w14:paraId="0D40B854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06EC33AE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3C97DEA7" w14:textId="77777777" w:rsidTr="00770688">
        <w:tc>
          <w:tcPr>
            <w:tcW w:w="1080" w:type="dxa"/>
          </w:tcPr>
          <w:p w14:paraId="15BF6181" w14:textId="49480BE7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lastRenderedPageBreak/>
              <w:t>8</w:t>
            </w:r>
          </w:p>
        </w:tc>
        <w:tc>
          <w:tcPr>
            <w:tcW w:w="2790" w:type="dxa"/>
          </w:tcPr>
          <w:p w14:paraId="6A0C4569" w14:textId="695C1CA2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William &amp; Cynthia White</w:t>
            </w:r>
          </w:p>
        </w:tc>
        <w:tc>
          <w:tcPr>
            <w:tcW w:w="1800" w:type="dxa"/>
          </w:tcPr>
          <w:p w14:paraId="73CFCC25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05D7A314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47AC33C0" w14:textId="77777777" w:rsidTr="00770688">
        <w:tc>
          <w:tcPr>
            <w:tcW w:w="1080" w:type="dxa"/>
          </w:tcPr>
          <w:p w14:paraId="294582D6" w14:textId="107345AB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10</w:t>
            </w:r>
          </w:p>
        </w:tc>
        <w:tc>
          <w:tcPr>
            <w:tcW w:w="2790" w:type="dxa"/>
          </w:tcPr>
          <w:p w14:paraId="6AB9213C" w14:textId="14A6D9DB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Hiram Ely</w:t>
            </w:r>
          </w:p>
        </w:tc>
        <w:tc>
          <w:tcPr>
            <w:tcW w:w="1800" w:type="dxa"/>
          </w:tcPr>
          <w:p w14:paraId="5B3CDE4D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49291234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7CBFB1D5" w14:textId="77777777" w:rsidTr="00770688">
        <w:tc>
          <w:tcPr>
            <w:tcW w:w="1080" w:type="dxa"/>
          </w:tcPr>
          <w:p w14:paraId="5AF20EDB" w14:textId="0AF7C103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12</w:t>
            </w:r>
          </w:p>
        </w:tc>
        <w:tc>
          <w:tcPr>
            <w:tcW w:w="2790" w:type="dxa"/>
          </w:tcPr>
          <w:p w14:paraId="1330D2DC" w14:textId="33242F74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Kevin &amp; Barbara Flynn</w:t>
            </w:r>
          </w:p>
        </w:tc>
        <w:tc>
          <w:tcPr>
            <w:tcW w:w="1800" w:type="dxa"/>
          </w:tcPr>
          <w:p w14:paraId="5315F998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0D15147D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65E59C8A" w14:textId="77777777" w:rsidTr="00770688">
        <w:tc>
          <w:tcPr>
            <w:tcW w:w="1080" w:type="dxa"/>
          </w:tcPr>
          <w:p w14:paraId="611641F2" w14:textId="609E89C5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13</w:t>
            </w:r>
          </w:p>
        </w:tc>
        <w:tc>
          <w:tcPr>
            <w:tcW w:w="2790" w:type="dxa"/>
          </w:tcPr>
          <w:p w14:paraId="2DECCDA3" w14:textId="2E367FE5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Robert Fitzpatrick</w:t>
            </w:r>
          </w:p>
        </w:tc>
        <w:tc>
          <w:tcPr>
            <w:tcW w:w="1800" w:type="dxa"/>
          </w:tcPr>
          <w:p w14:paraId="7099AF31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52E2E7DB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1D7087D7" w14:textId="77777777" w:rsidTr="00770688">
        <w:tc>
          <w:tcPr>
            <w:tcW w:w="1080" w:type="dxa"/>
          </w:tcPr>
          <w:p w14:paraId="34B34E1F" w14:textId="3D598608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14</w:t>
            </w:r>
          </w:p>
        </w:tc>
        <w:tc>
          <w:tcPr>
            <w:tcW w:w="2790" w:type="dxa"/>
          </w:tcPr>
          <w:p w14:paraId="5DC8DBFE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1800" w:type="dxa"/>
          </w:tcPr>
          <w:p w14:paraId="7DAC8C37" w14:textId="424AB156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Nancy Beck</w:t>
            </w:r>
          </w:p>
        </w:tc>
        <w:tc>
          <w:tcPr>
            <w:tcW w:w="2250" w:type="dxa"/>
          </w:tcPr>
          <w:p w14:paraId="5F8C1E3A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24B2CE3C" w14:textId="77777777" w:rsidTr="00770688">
        <w:tc>
          <w:tcPr>
            <w:tcW w:w="1080" w:type="dxa"/>
          </w:tcPr>
          <w:p w14:paraId="011804BF" w14:textId="05EEF7A0" w:rsidR="00F1186E" w:rsidRPr="0088460E" w:rsidRDefault="00342024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15</w:t>
            </w:r>
          </w:p>
        </w:tc>
        <w:tc>
          <w:tcPr>
            <w:tcW w:w="2790" w:type="dxa"/>
          </w:tcPr>
          <w:p w14:paraId="117ACB5C" w14:textId="6EC3F8BD" w:rsidR="00342024" w:rsidRPr="0088460E" w:rsidRDefault="00770688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Steve Kelly/</w:t>
            </w:r>
            <w:r w:rsidR="00342024" w:rsidRPr="0088460E">
              <w:rPr>
                <w:rFonts w:ascii="Raleway" w:hAnsi="Raleway"/>
              </w:rPr>
              <w:t>Kathy McGill</w:t>
            </w:r>
          </w:p>
        </w:tc>
        <w:tc>
          <w:tcPr>
            <w:tcW w:w="1800" w:type="dxa"/>
          </w:tcPr>
          <w:p w14:paraId="2ED85633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3C6FB656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578E5F32" w14:textId="77777777" w:rsidTr="00770688">
        <w:tc>
          <w:tcPr>
            <w:tcW w:w="1080" w:type="dxa"/>
          </w:tcPr>
          <w:p w14:paraId="7A9E8C70" w14:textId="48893B16" w:rsidR="00F1186E" w:rsidRPr="0088460E" w:rsidRDefault="00770688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16</w:t>
            </w:r>
          </w:p>
        </w:tc>
        <w:tc>
          <w:tcPr>
            <w:tcW w:w="2790" w:type="dxa"/>
          </w:tcPr>
          <w:p w14:paraId="2F7EB12E" w14:textId="37DFD923" w:rsidR="00F1186E" w:rsidRPr="0088460E" w:rsidRDefault="00770688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Eileen Shaw</w:t>
            </w:r>
          </w:p>
        </w:tc>
        <w:tc>
          <w:tcPr>
            <w:tcW w:w="1800" w:type="dxa"/>
          </w:tcPr>
          <w:p w14:paraId="2A5FFB5E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3F3B0DD4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7DA7BB94" w14:textId="77777777" w:rsidTr="00770688">
        <w:tc>
          <w:tcPr>
            <w:tcW w:w="1080" w:type="dxa"/>
          </w:tcPr>
          <w:p w14:paraId="0BE6F18F" w14:textId="27F940BE" w:rsidR="00F1186E" w:rsidRPr="0088460E" w:rsidRDefault="00770688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17</w:t>
            </w:r>
          </w:p>
        </w:tc>
        <w:tc>
          <w:tcPr>
            <w:tcW w:w="2790" w:type="dxa"/>
          </w:tcPr>
          <w:p w14:paraId="35CDC01C" w14:textId="5A8F86D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1800" w:type="dxa"/>
          </w:tcPr>
          <w:p w14:paraId="314FBEC0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5B5597A7" w14:textId="4F34DA8B" w:rsidR="00F1186E" w:rsidRPr="0088460E" w:rsidRDefault="00770688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Kate &amp; Ernie Coupe</w:t>
            </w:r>
          </w:p>
        </w:tc>
      </w:tr>
      <w:tr w:rsidR="00F1186E" w14:paraId="37FC63EC" w14:textId="77777777" w:rsidTr="00770688">
        <w:tc>
          <w:tcPr>
            <w:tcW w:w="1080" w:type="dxa"/>
          </w:tcPr>
          <w:p w14:paraId="1F66978B" w14:textId="2FB91604" w:rsidR="00F1186E" w:rsidRPr="0088460E" w:rsidRDefault="00770688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18</w:t>
            </w:r>
          </w:p>
        </w:tc>
        <w:tc>
          <w:tcPr>
            <w:tcW w:w="2790" w:type="dxa"/>
          </w:tcPr>
          <w:p w14:paraId="3DD06F56" w14:textId="5FAC149D" w:rsidR="00F1186E" w:rsidRPr="0088460E" w:rsidRDefault="00770688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Sarah Johnston</w:t>
            </w:r>
          </w:p>
        </w:tc>
        <w:tc>
          <w:tcPr>
            <w:tcW w:w="1800" w:type="dxa"/>
          </w:tcPr>
          <w:p w14:paraId="004C06CB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7FAD5755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644E95E1" w14:textId="77777777" w:rsidTr="00770688">
        <w:tc>
          <w:tcPr>
            <w:tcW w:w="1080" w:type="dxa"/>
          </w:tcPr>
          <w:p w14:paraId="68922954" w14:textId="72EF5242" w:rsidR="00F1186E" w:rsidRPr="0088460E" w:rsidRDefault="00770688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23</w:t>
            </w:r>
          </w:p>
        </w:tc>
        <w:tc>
          <w:tcPr>
            <w:tcW w:w="2790" w:type="dxa"/>
          </w:tcPr>
          <w:p w14:paraId="4A485820" w14:textId="7810366F" w:rsidR="00F1186E" w:rsidRPr="0088460E" w:rsidRDefault="00770688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Larry Gooch</w:t>
            </w:r>
          </w:p>
        </w:tc>
        <w:tc>
          <w:tcPr>
            <w:tcW w:w="1800" w:type="dxa"/>
          </w:tcPr>
          <w:p w14:paraId="5469B0F2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75B60E46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6B3E488B" w14:textId="77777777" w:rsidTr="00770688">
        <w:tc>
          <w:tcPr>
            <w:tcW w:w="1080" w:type="dxa"/>
          </w:tcPr>
          <w:p w14:paraId="35D8BBB8" w14:textId="5F98033D" w:rsidR="00F1186E" w:rsidRPr="0088460E" w:rsidRDefault="00770688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25</w:t>
            </w:r>
          </w:p>
        </w:tc>
        <w:tc>
          <w:tcPr>
            <w:tcW w:w="2790" w:type="dxa"/>
          </w:tcPr>
          <w:p w14:paraId="56A659A9" w14:textId="3C506801" w:rsidR="00F1186E" w:rsidRPr="0088460E" w:rsidRDefault="00770688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Nicolle Rizzo</w:t>
            </w:r>
          </w:p>
        </w:tc>
        <w:tc>
          <w:tcPr>
            <w:tcW w:w="1800" w:type="dxa"/>
          </w:tcPr>
          <w:p w14:paraId="46CA7DBD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6146913A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4910D8F1" w14:textId="77777777" w:rsidTr="00770688">
        <w:tc>
          <w:tcPr>
            <w:tcW w:w="1080" w:type="dxa"/>
          </w:tcPr>
          <w:p w14:paraId="4F71DA9B" w14:textId="2A7B3E4D" w:rsidR="00F1186E" w:rsidRPr="0088460E" w:rsidRDefault="00770688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26</w:t>
            </w:r>
          </w:p>
        </w:tc>
        <w:tc>
          <w:tcPr>
            <w:tcW w:w="2790" w:type="dxa"/>
          </w:tcPr>
          <w:p w14:paraId="5DDC4B8A" w14:textId="727A486D" w:rsidR="00F1186E" w:rsidRPr="0088460E" w:rsidRDefault="00770688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Nancy Conklin</w:t>
            </w:r>
          </w:p>
        </w:tc>
        <w:tc>
          <w:tcPr>
            <w:tcW w:w="1800" w:type="dxa"/>
          </w:tcPr>
          <w:p w14:paraId="674AE82A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3FB976D6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281993C5" w14:textId="77777777" w:rsidTr="00770688">
        <w:tc>
          <w:tcPr>
            <w:tcW w:w="1080" w:type="dxa"/>
          </w:tcPr>
          <w:p w14:paraId="265F704A" w14:textId="708381C2" w:rsidR="00F1186E" w:rsidRPr="0088460E" w:rsidRDefault="00BC5B5A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27</w:t>
            </w:r>
          </w:p>
        </w:tc>
        <w:tc>
          <w:tcPr>
            <w:tcW w:w="2790" w:type="dxa"/>
          </w:tcPr>
          <w:p w14:paraId="36639F73" w14:textId="5C5C209D" w:rsidR="00F1186E" w:rsidRPr="0088460E" w:rsidRDefault="00BC5B5A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Gregg Pitman</w:t>
            </w:r>
          </w:p>
        </w:tc>
        <w:tc>
          <w:tcPr>
            <w:tcW w:w="1800" w:type="dxa"/>
          </w:tcPr>
          <w:p w14:paraId="26E8CD14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4C104AFC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49BB1819" w14:textId="77777777" w:rsidTr="00770688">
        <w:tc>
          <w:tcPr>
            <w:tcW w:w="1080" w:type="dxa"/>
          </w:tcPr>
          <w:p w14:paraId="7846A775" w14:textId="49B673B7" w:rsidR="00F1186E" w:rsidRPr="0088460E" w:rsidRDefault="00BC5B5A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28</w:t>
            </w:r>
          </w:p>
        </w:tc>
        <w:tc>
          <w:tcPr>
            <w:tcW w:w="2790" w:type="dxa"/>
          </w:tcPr>
          <w:p w14:paraId="49932ADD" w14:textId="3E8CB7EC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1800" w:type="dxa"/>
          </w:tcPr>
          <w:p w14:paraId="2DE047C3" w14:textId="37789C52" w:rsidR="00F1186E" w:rsidRPr="0088460E" w:rsidRDefault="006D6EE3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Claudette Paré</w:t>
            </w:r>
          </w:p>
        </w:tc>
        <w:tc>
          <w:tcPr>
            <w:tcW w:w="2250" w:type="dxa"/>
          </w:tcPr>
          <w:p w14:paraId="102DD7C3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5C69C209" w14:textId="77777777" w:rsidTr="00770688">
        <w:tc>
          <w:tcPr>
            <w:tcW w:w="1080" w:type="dxa"/>
          </w:tcPr>
          <w:p w14:paraId="29986321" w14:textId="3B1A41D5" w:rsidR="00F1186E" w:rsidRPr="0088460E" w:rsidRDefault="006D6EE3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29</w:t>
            </w:r>
          </w:p>
        </w:tc>
        <w:tc>
          <w:tcPr>
            <w:tcW w:w="2790" w:type="dxa"/>
          </w:tcPr>
          <w:p w14:paraId="561FBFFB" w14:textId="5F5775C8" w:rsidR="00F1186E" w:rsidRPr="0088460E" w:rsidRDefault="006D6EE3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Bob Tuveson</w:t>
            </w:r>
          </w:p>
        </w:tc>
        <w:tc>
          <w:tcPr>
            <w:tcW w:w="1800" w:type="dxa"/>
          </w:tcPr>
          <w:p w14:paraId="1B14D59B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0953517C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2E53EF4F" w14:textId="77777777" w:rsidTr="00770688">
        <w:tc>
          <w:tcPr>
            <w:tcW w:w="1080" w:type="dxa"/>
          </w:tcPr>
          <w:p w14:paraId="6045B1C1" w14:textId="0ECBCAF5" w:rsidR="00F1186E" w:rsidRPr="0088460E" w:rsidRDefault="006D6EE3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31</w:t>
            </w:r>
          </w:p>
        </w:tc>
        <w:tc>
          <w:tcPr>
            <w:tcW w:w="2790" w:type="dxa"/>
          </w:tcPr>
          <w:p w14:paraId="6CC114D3" w14:textId="0F839C09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1800" w:type="dxa"/>
          </w:tcPr>
          <w:p w14:paraId="4648C914" w14:textId="4705BA78" w:rsidR="00F1186E" w:rsidRPr="0088460E" w:rsidRDefault="006D6EE3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Brenda Connell</w:t>
            </w:r>
          </w:p>
        </w:tc>
        <w:tc>
          <w:tcPr>
            <w:tcW w:w="2250" w:type="dxa"/>
          </w:tcPr>
          <w:p w14:paraId="7156E9CA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47B26FB7" w14:textId="77777777" w:rsidTr="00770688">
        <w:tc>
          <w:tcPr>
            <w:tcW w:w="1080" w:type="dxa"/>
          </w:tcPr>
          <w:p w14:paraId="6510662A" w14:textId="6128551E" w:rsidR="00F1186E" w:rsidRPr="0088460E" w:rsidRDefault="006D6EE3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32</w:t>
            </w:r>
          </w:p>
        </w:tc>
        <w:tc>
          <w:tcPr>
            <w:tcW w:w="2790" w:type="dxa"/>
          </w:tcPr>
          <w:p w14:paraId="412C4980" w14:textId="5364BA45" w:rsidR="00F1186E" w:rsidRPr="0088460E" w:rsidRDefault="006D6EE3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Bob Fleck</w:t>
            </w:r>
          </w:p>
        </w:tc>
        <w:tc>
          <w:tcPr>
            <w:tcW w:w="1800" w:type="dxa"/>
          </w:tcPr>
          <w:p w14:paraId="5B0C9116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0C26CDD1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  <w:tr w:rsidR="00F1186E" w14:paraId="752564B2" w14:textId="77777777" w:rsidTr="00770688">
        <w:tc>
          <w:tcPr>
            <w:tcW w:w="1080" w:type="dxa"/>
          </w:tcPr>
          <w:p w14:paraId="2374A071" w14:textId="7F91A20E" w:rsidR="00F1186E" w:rsidRPr="0088460E" w:rsidRDefault="006D6EE3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33</w:t>
            </w:r>
          </w:p>
        </w:tc>
        <w:tc>
          <w:tcPr>
            <w:tcW w:w="2790" w:type="dxa"/>
          </w:tcPr>
          <w:p w14:paraId="4C3BC42D" w14:textId="071920DF" w:rsidR="00F1186E" w:rsidRPr="0088460E" w:rsidRDefault="006D6EE3" w:rsidP="00121017">
            <w:pPr>
              <w:rPr>
                <w:rFonts w:ascii="Raleway" w:hAnsi="Raleway"/>
              </w:rPr>
            </w:pPr>
            <w:r w:rsidRPr="0088460E">
              <w:rPr>
                <w:rFonts w:ascii="Raleway" w:hAnsi="Raleway"/>
              </w:rPr>
              <w:t>Kathleen Boyle</w:t>
            </w:r>
          </w:p>
        </w:tc>
        <w:tc>
          <w:tcPr>
            <w:tcW w:w="1800" w:type="dxa"/>
          </w:tcPr>
          <w:p w14:paraId="2BE1C3DF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  <w:tc>
          <w:tcPr>
            <w:tcW w:w="2250" w:type="dxa"/>
          </w:tcPr>
          <w:p w14:paraId="0F240D78" w14:textId="77777777" w:rsidR="00F1186E" w:rsidRPr="0088460E" w:rsidRDefault="00F1186E" w:rsidP="00121017">
            <w:pPr>
              <w:rPr>
                <w:rFonts w:ascii="Raleway" w:hAnsi="Raleway"/>
              </w:rPr>
            </w:pPr>
          </w:p>
        </w:tc>
      </w:tr>
    </w:tbl>
    <w:p w14:paraId="27BD8635" w14:textId="2A05DA75" w:rsidR="00682CED" w:rsidRDefault="005D356B" w:rsidP="007C6625">
      <w:pPr>
        <w:pStyle w:val="Heading1"/>
        <w:rPr>
          <w:rFonts w:ascii="Raleway Black" w:hAnsi="Raleway Black"/>
        </w:rPr>
      </w:pPr>
      <w:r w:rsidRPr="007C6625">
        <w:rPr>
          <w:b/>
          <w:bCs/>
        </w:rPr>
        <w:t>I</w:t>
      </w:r>
      <w:r w:rsidR="007C44D0" w:rsidRPr="007C6625">
        <w:rPr>
          <w:b/>
          <w:bCs/>
        </w:rPr>
        <w:t>V.</w:t>
      </w:r>
      <w:r w:rsidR="00D22835" w:rsidRPr="007C6625">
        <w:rPr>
          <w:b/>
          <w:bCs/>
        </w:rPr>
        <w:tab/>
      </w:r>
      <w:r w:rsidR="005A4602" w:rsidRPr="007C6625">
        <w:rPr>
          <w:rFonts w:ascii="Raleway Black" w:hAnsi="Raleway Black"/>
          <w:b/>
          <w:bCs/>
        </w:rPr>
        <w:t>Approval</w:t>
      </w:r>
      <w:r w:rsidR="005A4602" w:rsidRPr="008A5534">
        <w:rPr>
          <w:rFonts w:ascii="Raleway Black" w:hAnsi="Raleway Black"/>
        </w:rPr>
        <w:t xml:space="preserve"> of Minutes of the </w:t>
      </w:r>
      <w:r w:rsidR="007629E8">
        <w:rPr>
          <w:rFonts w:ascii="Raleway Black" w:hAnsi="Raleway Black"/>
        </w:rPr>
        <w:t>2022 Annual Meeting</w:t>
      </w:r>
    </w:p>
    <w:p w14:paraId="332CDFF4" w14:textId="13577546" w:rsidR="00F93048" w:rsidRDefault="000C6B01" w:rsidP="00657F15">
      <w:pPr>
        <w:pStyle w:val="ListParagraph"/>
        <w:numPr>
          <w:ilvl w:val="0"/>
          <w:numId w:val="46"/>
        </w:numPr>
        <w:rPr>
          <w:rFonts w:ascii="Raleway" w:hAnsi="Raleway"/>
        </w:rPr>
      </w:pPr>
      <w:r w:rsidRPr="00F93048">
        <w:rPr>
          <w:rFonts w:ascii="Raleway" w:hAnsi="Raleway"/>
        </w:rPr>
        <w:t>Treasurer Fleck</w:t>
      </w:r>
      <w:r w:rsidR="003974C3" w:rsidRPr="00F93048">
        <w:rPr>
          <w:rFonts w:ascii="Raleway" w:hAnsi="Raleway"/>
        </w:rPr>
        <w:t xml:space="preserve"> offered </w:t>
      </w:r>
      <w:r w:rsidR="001D61BB">
        <w:rPr>
          <w:rFonts w:ascii="Raleway" w:hAnsi="Raleway"/>
        </w:rPr>
        <w:t>a</w:t>
      </w:r>
      <w:r w:rsidR="003974C3" w:rsidRPr="00F93048">
        <w:rPr>
          <w:rFonts w:ascii="Raleway" w:hAnsi="Raleway"/>
        </w:rPr>
        <w:t xml:space="preserve"> correction</w:t>
      </w:r>
      <w:r w:rsidR="0046730E">
        <w:rPr>
          <w:rFonts w:ascii="Raleway" w:hAnsi="Raleway"/>
        </w:rPr>
        <w:t xml:space="preserve"> </w:t>
      </w:r>
      <w:r w:rsidR="00F660E8">
        <w:rPr>
          <w:rFonts w:ascii="Raleway" w:hAnsi="Raleway"/>
        </w:rPr>
        <w:t>to the minutes on</w:t>
      </w:r>
      <w:r w:rsidR="00BD62CC" w:rsidRPr="00F93048">
        <w:rPr>
          <w:rFonts w:ascii="Raleway" w:hAnsi="Raleway"/>
        </w:rPr>
        <w:t xml:space="preserve"> page </w:t>
      </w:r>
      <w:r w:rsidR="00416ABC" w:rsidRPr="00F93048">
        <w:rPr>
          <w:rFonts w:ascii="Raleway" w:hAnsi="Raleway"/>
        </w:rPr>
        <w:t>6, “</w:t>
      </w:r>
      <w:r w:rsidR="00481ACB" w:rsidRPr="00F93048">
        <w:rPr>
          <w:rFonts w:ascii="Raleway" w:hAnsi="Raleway"/>
        </w:rPr>
        <w:t>Financial,</w:t>
      </w:r>
      <w:r w:rsidR="006B1375">
        <w:rPr>
          <w:rFonts w:ascii="Raleway" w:hAnsi="Raleway"/>
        </w:rPr>
        <w:t>”</w:t>
      </w:r>
      <w:r w:rsidR="00481ACB" w:rsidRPr="00F93048">
        <w:rPr>
          <w:rFonts w:ascii="Raleway" w:hAnsi="Raleway"/>
        </w:rPr>
        <w:t xml:space="preserve"> bullet three</w:t>
      </w:r>
      <w:r w:rsidR="007B2E22">
        <w:rPr>
          <w:rFonts w:ascii="Raleway" w:hAnsi="Raleway"/>
        </w:rPr>
        <w:t xml:space="preserve"> [roof replacements]</w:t>
      </w:r>
      <w:r w:rsidR="00711D12" w:rsidRPr="00F93048">
        <w:rPr>
          <w:rFonts w:ascii="Raleway" w:hAnsi="Raleway"/>
        </w:rPr>
        <w:t>:</w:t>
      </w:r>
      <w:r w:rsidR="00481ACB" w:rsidRPr="00F93048">
        <w:rPr>
          <w:rFonts w:ascii="Raleway" w:hAnsi="Raleway"/>
        </w:rPr>
        <w:t xml:space="preserve">  </w:t>
      </w:r>
      <w:r w:rsidR="007B2E22">
        <w:rPr>
          <w:rFonts w:ascii="Raleway" w:hAnsi="Raleway"/>
        </w:rPr>
        <w:t>delete</w:t>
      </w:r>
      <w:r w:rsidR="00481ACB" w:rsidRPr="00F93048">
        <w:rPr>
          <w:rFonts w:ascii="Raleway" w:hAnsi="Raleway"/>
        </w:rPr>
        <w:t xml:space="preserve"> “</w:t>
      </w:r>
      <w:r w:rsidR="00481ACB" w:rsidRPr="00F660E8">
        <w:rPr>
          <w:rFonts w:ascii="Raleway" w:hAnsi="Raleway"/>
          <w:i/>
          <w:iCs/>
        </w:rPr>
        <w:t>were started</w:t>
      </w:r>
      <w:r w:rsidR="00481ACB" w:rsidRPr="00F93048">
        <w:rPr>
          <w:rFonts w:ascii="Raleway" w:hAnsi="Raleway"/>
        </w:rPr>
        <w:t xml:space="preserve">” </w:t>
      </w:r>
      <w:r w:rsidR="007B2E22">
        <w:rPr>
          <w:rFonts w:ascii="Raleway" w:hAnsi="Raleway"/>
        </w:rPr>
        <w:t>insert</w:t>
      </w:r>
      <w:r w:rsidR="00481ACB" w:rsidRPr="00F93048">
        <w:rPr>
          <w:rFonts w:ascii="Raleway" w:hAnsi="Raleway"/>
        </w:rPr>
        <w:t xml:space="preserve"> “</w:t>
      </w:r>
      <w:r w:rsidR="00481ACB" w:rsidRPr="00F660E8">
        <w:rPr>
          <w:rFonts w:ascii="Raleway" w:hAnsi="Raleway"/>
          <w:i/>
          <w:iCs/>
        </w:rPr>
        <w:t>had to be started</w:t>
      </w:r>
      <w:r w:rsidR="00416ABC" w:rsidRPr="00F93048">
        <w:rPr>
          <w:rFonts w:ascii="Raleway" w:hAnsi="Raleway"/>
        </w:rPr>
        <w:t>”.</w:t>
      </w:r>
      <w:r w:rsidR="002D3826" w:rsidRPr="00F93048">
        <w:rPr>
          <w:rFonts w:ascii="Raleway" w:hAnsi="Raleway"/>
        </w:rPr>
        <w:t xml:space="preserve"> </w:t>
      </w:r>
    </w:p>
    <w:p w14:paraId="2DB3668A" w14:textId="49025AC8" w:rsidR="00F91A97" w:rsidRPr="00D05D58" w:rsidRDefault="00BF75E3" w:rsidP="00D05D58">
      <w:pPr>
        <w:pStyle w:val="ListParagraph"/>
        <w:numPr>
          <w:ilvl w:val="0"/>
          <w:numId w:val="46"/>
        </w:numPr>
        <w:rPr>
          <w:rFonts w:ascii="Raleway" w:hAnsi="Raleway"/>
        </w:rPr>
      </w:pPr>
      <w:r w:rsidRPr="00F93048">
        <w:rPr>
          <w:rFonts w:ascii="Raleway" w:hAnsi="Raleway"/>
        </w:rPr>
        <w:t xml:space="preserve">Treasurer Fleck offered </w:t>
      </w:r>
      <w:r w:rsidR="001D61BB">
        <w:rPr>
          <w:rFonts w:ascii="Raleway" w:hAnsi="Raleway"/>
        </w:rPr>
        <w:t>a</w:t>
      </w:r>
      <w:r w:rsidRPr="00F93048">
        <w:rPr>
          <w:rFonts w:ascii="Raleway" w:hAnsi="Raleway"/>
        </w:rPr>
        <w:t xml:space="preserve"> correction </w:t>
      </w:r>
      <w:r w:rsidR="00F91A97" w:rsidRPr="00F93048">
        <w:rPr>
          <w:rFonts w:ascii="Raleway" w:hAnsi="Raleway"/>
        </w:rPr>
        <w:t>for</w:t>
      </w:r>
      <w:r w:rsidRPr="00F93048">
        <w:rPr>
          <w:rFonts w:ascii="Raleway" w:hAnsi="Raleway"/>
        </w:rPr>
        <w:t xml:space="preserve"> page 6, b</w:t>
      </w:r>
      <w:r w:rsidR="006E1FB6" w:rsidRPr="00F93048">
        <w:rPr>
          <w:rFonts w:ascii="Raleway" w:hAnsi="Raleway"/>
        </w:rPr>
        <w:t>ullet five</w:t>
      </w:r>
      <w:r w:rsidR="00B200F2">
        <w:rPr>
          <w:rFonts w:ascii="Raleway" w:hAnsi="Raleway"/>
        </w:rPr>
        <w:t>,</w:t>
      </w:r>
      <w:r w:rsidR="003338AD">
        <w:rPr>
          <w:rFonts w:ascii="Raleway" w:hAnsi="Raleway"/>
        </w:rPr>
        <w:t xml:space="preserve"> regarding</w:t>
      </w:r>
      <w:r w:rsidR="003879BD" w:rsidRPr="00F93048">
        <w:rPr>
          <w:rFonts w:ascii="Raleway" w:hAnsi="Raleway"/>
        </w:rPr>
        <w:t xml:space="preserve"> </w:t>
      </w:r>
      <w:r w:rsidR="00FE0376">
        <w:rPr>
          <w:rFonts w:ascii="Raleway" w:hAnsi="Raleway"/>
        </w:rPr>
        <w:t xml:space="preserve">reimbursing </w:t>
      </w:r>
      <w:r w:rsidR="006E1FB6" w:rsidRPr="00F93048">
        <w:rPr>
          <w:rFonts w:ascii="Raleway" w:hAnsi="Raleway"/>
        </w:rPr>
        <w:t>owners for costs incurred</w:t>
      </w:r>
      <w:r w:rsidR="00993C2C" w:rsidRPr="00F93048">
        <w:rPr>
          <w:rFonts w:ascii="Raleway" w:hAnsi="Raleway"/>
        </w:rPr>
        <w:t xml:space="preserve"> </w:t>
      </w:r>
      <w:r w:rsidR="005F0956">
        <w:rPr>
          <w:rFonts w:ascii="Raleway" w:hAnsi="Raleway"/>
        </w:rPr>
        <w:t xml:space="preserve">when making </w:t>
      </w:r>
      <w:r w:rsidR="0036600A" w:rsidRPr="00F93048">
        <w:rPr>
          <w:rFonts w:ascii="Raleway" w:hAnsi="Raleway"/>
        </w:rPr>
        <w:t xml:space="preserve">needed repairs </w:t>
      </w:r>
      <w:r w:rsidR="00362AD2">
        <w:rPr>
          <w:rFonts w:ascii="Raleway" w:hAnsi="Raleway"/>
        </w:rPr>
        <w:t xml:space="preserve">that </w:t>
      </w:r>
      <w:r w:rsidR="005F0956">
        <w:rPr>
          <w:rFonts w:ascii="Raleway" w:hAnsi="Raleway"/>
        </w:rPr>
        <w:t xml:space="preserve">should </w:t>
      </w:r>
      <w:r w:rsidR="00FE0376">
        <w:rPr>
          <w:rFonts w:ascii="Raleway" w:hAnsi="Raleway"/>
        </w:rPr>
        <w:t>have been</w:t>
      </w:r>
      <w:r w:rsidR="00473F75">
        <w:rPr>
          <w:rFonts w:ascii="Raleway" w:hAnsi="Raleway"/>
        </w:rPr>
        <w:t xml:space="preserve"> the </w:t>
      </w:r>
      <w:r w:rsidR="002D3826" w:rsidRPr="00F93048">
        <w:rPr>
          <w:rFonts w:ascii="Raleway" w:hAnsi="Raleway"/>
        </w:rPr>
        <w:t>A</w:t>
      </w:r>
      <w:r w:rsidR="0036600A" w:rsidRPr="00F93048">
        <w:rPr>
          <w:rFonts w:ascii="Raleway" w:hAnsi="Raleway"/>
        </w:rPr>
        <w:t>ssociation’s responsibility</w:t>
      </w:r>
      <w:r w:rsidR="00473F75">
        <w:rPr>
          <w:rFonts w:ascii="Raleway" w:hAnsi="Raleway"/>
        </w:rPr>
        <w:t>.  The suggestion was that such reimbursements</w:t>
      </w:r>
      <w:r w:rsidR="0036600A" w:rsidRPr="00F93048">
        <w:rPr>
          <w:rFonts w:ascii="Raleway" w:hAnsi="Raleway"/>
        </w:rPr>
        <w:t xml:space="preserve"> should undergo some form of control</w:t>
      </w:r>
      <w:r w:rsidR="00A11256" w:rsidRPr="00F93048">
        <w:rPr>
          <w:rFonts w:ascii="Raleway" w:hAnsi="Raleway"/>
        </w:rPr>
        <w:t xml:space="preserve">.  </w:t>
      </w:r>
      <w:r w:rsidR="00FE0376">
        <w:rPr>
          <w:rFonts w:ascii="Raleway" w:hAnsi="Raleway"/>
        </w:rPr>
        <w:t xml:space="preserve">As a control for this practice, </w:t>
      </w:r>
      <w:r w:rsidR="00A11256" w:rsidRPr="00F93048">
        <w:rPr>
          <w:rFonts w:ascii="Raleway" w:hAnsi="Raleway"/>
        </w:rPr>
        <w:t xml:space="preserve">Mr. Fleck </w:t>
      </w:r>
      <w:r w:rsidR="00473F75">
        <w:rPr>
          <w:rFonts w:ascii="Raleway" w:hAnsi="Raleway"/>
        </w:rPr>
        <w:t xml:space="preserve">proffered the </w:t>
      </w:r>
      <w:r w:rsidR="00A11256" w:rsidRPr="00F93048">
        <w:rPr>
          <w:rFonts w:ascii="Raleway" w:hAnsi="Raleway"/>
        </w:rPr>
        <w:t>process</w:t>
      </w:r>
      <w:r w:rsidR="00473F75">
        <w:rPr>
          <w:rFonts w:ascii="Raleway" w:hAnsi="Raleway"/>
        </w:rPr>
        <w:t>, 1.</w:t>
      </w:r>
      <w:r w:rsidR="00C568FF">
        <w:rPr>
          <w:rFonts w:ascii="Raleway" w:hAnsi="Raleway"/>
        </w:rPr>
        <w:t>)</w:t>
      </w:r>
      <w:r w:rsidR="00473F75">
        <w:rPr>
          <w:rFonts w:ascii="Raleway" w:hAnsi="Raleway"/>
        </w:rPr>
        <w:t xml:space="preserve"> </w:t>
      </w:r>
      <w:r w:rsidR="0056142A" w:rsidRPr="00F93048">
        <w:rPr>
          <w:rFonts w:ascii="Raleway" w:hAnsi="Raleway"/>
        </w:rPr>
        <w:t xml:space="preserve"> </w:t>
      </w:r>
      <w:r w:rsidR="00FE0376">
        <w:rPr>
          <w:rFonts w:ascii="Raleway" w:hAnsi="Raleway"/>
        </w:rPr>
        <w:t xml:space="preserve">the owner would </w:t>
      </w:r>
      <w:r w:rsidR="00C568FF">
        <w:rPr>
          <w:rFonts w:ascii="Raleway" w:hAnsi="Raleway"/>
        </w:rPr>
        <w:t>s</w:t>
      </w:r>
      <w:r w:rsidR="00473F75">
        <w:rPr>
          <w:rFonts w:ascii="Raleway" w:hAnsi="Raleway"/>
        </w:rPr>
        <w:t>ubmit a modification repair request and 2.</w:t>
      </w:r>
      <w:r w:rsidR="00C568FF">
        <w:rPr>
          <w:rFonts w:ascii="Raleway" w:hAnsi="Raleway"/>
        </w:rPr>
        <w:t xml:space="preserve">) </w:t>
      </w:r>
      <w:r w:rsidR="00473F75">
        <w:rPr>
          <w:rFonts w:ascii="Raleway" w:hAnsi="Raleway"/>
        </w:rPr>
        <w:t>if the repair w</w:t>
      </w:r>
      <w:r w:rsidR="00C568FF">
        <w:rPr>
          <w:rFonts w:ascii="Raleway" w:hAnsi="Raleway"/>
        </w:rPr>
        <w:t>eren’t</w:t>
      </w:r>
      <w:r w:rsidR="00473F75">
        <w:rPr>
          <w:rFonts w:ascii="Raleway" w:hAnsi="Raleway"/>
        </w:rPr>
        <w:t xml:space="preserve"> undertaken </w:t>
      </w:r>
      <w:r w:rsidR="00B905E5">
        <w:rPr>
          <w:rFonts w:ascii="Raleway" w:hAnsi="Raleway"/>
        </w:rPr>
        <w:t>within</w:t>
      </w:r>
      <w:r w:rsidR="00473F75">
        <w:rPr>
          <w:rFonts w:ascii="Raleway" w:hAnsi="Raleway"/>
        </w:rPr>
        <w:t xml:space="preserve"> a certain amount of time</w:t>
      </w:r>
      <w:r w:rsidR="00C568FF">
        <w:rPr>
          <w:rFonts w:ascii="Raleway" w:hAnsi="Raleway"/>
        </w:rPr>
        <w:t>,</w:t>
      </w:r>
      <w:r w:rsidR="00473F75">
        <w:rPr>
          <w:rFonts w:ascii="Raleway" w:hAnsi="Raleway"/>
        </w:rPr>
        <w:t xml:space="preserve"> </w:t>
      </w:r>
      <w:r w:rsidR="002D1812" w:rsidRPr="00F93048">
        <w:rPr>
          <w:rFonts w:ascii="Raleway" w:hAnsi="Raleway"/>
        </w:rPr>
        <w:t xml:space="preserve">the owner </w:t>
      </w:r>
      <w:r w:rsidR="00F25907" w:rsidRPr="00F93048">
        <w:rPr>
          <w:rFonts w:ascii="Raleway" w:hAnsi="Raleway"/>
        </w:rPr>
        <w:t>would</w:t>
      </w:r>
      <w:r w:rsidR="002D1812" w:rsidRPr="00F93048">
        <w:rPr>
          <w:rFonts w:ascii="Raleway" w:hAnsi="Raleway"/>
        </w:rPr>
        <w:t xml:space="preserve"> prove the </w:t>
      </w:r>
      <w:r w:rsidR="004A4937" w:rsidRPr="00F93048">
        <w:rPr>
          <w:rFonts w:ascii="Raleway" w:hAnsi="Raleway"/>
        </w:rPr>
        <w:t xml:space="preserve">necessary </w:t>
      </w:r>
      <w:r w:rsidR="002D1812" w:rsidRPr="00F93048">
        <w:rPr>
          <w:rFonts w:ascii="Raleway" w:hAnsi="Raleway"/>
        </w:rPr>
        <w:t>qualification</w:t>
      </w:r>
      <w:r w:rsidR="004A4937" w:rsidRPr="00F93048">
        <w:rPr>
          <w:rFonts w:ascii="Raleway" w:hAnsi="Raleway"/>
        </w:rPr>
        <w:t>s</w:t>
      </w:r>
      <w:r w:rsidR="002D1812" w:rsidRPr="00F93048">
        <w:rPr>
          <w:rFonts w:ascii="Raleway" w:hAnsi="Raleway"/>
        </w:rPr>
        <w:t xml:space="preserve"> to carry out the repair</w:t>
      </w:r>
      <w:r w:rsidR="00C908D4">
        <w:rPr>
          <w:rFonts w:ascii="Raleway" w:hAnsi="Raleway"/>
        </w:rPr>
        <w:t>,</w:t>
      </w:r>
      <w:r w:rsidR="00F25907" w:rsidRPr="00F93048">
        <w:rPr>
          <w:rFonts w:ascii="Raleway" w:hAnsi="Raleway"/>
        </w:rPr>
        <w:t xml:space="preserve"> and the</w:t>
      </w:r>
      <w:r w:rsidR="00A11256" w:rsidRPr="00F93048">
        <w:rPr>
          <w:rFonts w:ascii="Raleway" w:hAnsi="Raleway"/>
        </w:rPr>
        <w:t xml:space="preserve"> Board would </w:t>
      </w:r>
      <w:r w:rsidR="000C4142" w:rsidRPr="00F93048">
        <w:rPr>
          <w:rFonts w:ascii="Raleway" w:hAnsi="Raleway"/>
        </w:rPr>
        <w:t xml:space="preserve">determine an </w:t>
      </w:r>
      <w:r w:rsidR="00A11256" w:rsidRPr="00F93048">
        <w:rPr>
          <w:rFonts w:ascii="Raleway" w:hAnsi="Raleway"/>
        </w:rPr>
        <w:t>approve</w:t>
      </w:r>
      <w:r w:rsidR="000C4142" w:rsidRPr="00F93048">
        <w:rPr>
          <w:rFonts w:ascii="Raleway" w:hAnsi="Raleway"/>
        </w:rPr>
        <w:t>d reimbursement amount</w:t>
      </w:r>
      <w:r w:rsidR="00E73A1B" w:rsidRPr="00F93048">
        <w:rPr>
          <w:rFonts w:ascii="Raleway" w:hAnsi="Raleway"/>
        </w:rPr>
        <w:t>.</w:t>
      </w:r>
      <w:r w:rsidR="002E67A5" w:rsidRPr="00F93048">
        <w:rPr>
          <w:rFonts w:ascii="Raleway" w:hAnsi="Raleway"/>
        </w:rPr>
        <w:t xml:space="preserve">  </w:t>
      </w:r>
      <w:r w:rsidR="003338AD" w:rsidRPr="00D05D58">
        <w:rPr>
          <w:rFonts w:ascii="Raleway" w:hAnsi="Raleway"/>
        </w:rPr>
        <w:t xml:space="preserve">In response, </w:t>
      </w:r>
      <w:r w:rsidR="00F93048" w:rsidRPr="00D05D58">
        <w:rPr>
          <w:rFonts w:ascii="Raleway" w:hAnsi="Raleway"/>
        </w:rPr>
        <w:t>Mr.</w:t>
      </w:r>
      <w:r w:rsidR="00E73A1B" w:rsidRPr="00D05D58">
        <w:rPr>
          <w:rFonts w:ascii="Raleway" w:hAnsi="Raleway"/>
        </w:rPr>
        <w:t xml:space="preserve"> Gooch recollected that the discussion </w:t>
      </w:r>
      <w:r w:rsidR="00DD3DD1" w:rsidRPr="00D05D58">
        <w:rPr>
          <w:rFonts w:ascii="Raleway" w:hAnsi="Raleway"/>
        </w:rPr>
        <w:t xml:space="preserve">did occur </w:t>
      </w:r>
      <w:r w:rsidR="00F937AC" w:rsidRPr="00D05D58">
        <w:rPr>
          <w:rFonts w:ascii="Raleway" w:hAnsi="Raleway"/>
        </w:rPr>
        <w:t>but that</w:t>
      </w:r>
      <w:r w:rsidR="0079150D" w:rsidRPr="00D05D58">
        <w:rPr>
          <w:rFonts w:ascii="Raleway" w:hAnsi="Raleway"/>
        </w:rPr>
        <w:t xml:space="preserve"> </w:t>
      </w:r>
      <w:r w:rsidR="00056D51" w:rsidRPr="00D05D58">
        <w:rPr>
          <w:rFonts w:ascii="Raleway" w:hAnsi="Raleway"/>
        </w:rPr>
        <w:t>the group did not reach a resolution.</w:t>
      </w:r>
      <w:r w:rsidR="00E73A1B" w:rsidRPr="00D05D58">
        <w:rPr>
          <w:rFonts w:ascii="Raleway" w:hAnsi="Raleway"/>
        </w:rPr>
        <w:t xml:space="preserve"> Th</w:t>
      </w:r>
      <w:r w:rsidR="00882271" w:rsidRPr="00D05D58">
        <w:rPr>
          <w:rFonts w:ascii="Raleway" w:hAnsi="Raleway"/>
        </w:rPr>
        <w:t>is</w:t>
      </w:r>
      <w:r w:rsidR="00E73A1B" w:rsidRPr="00D05D58">
        <w:rPr>
          <w:rFonts w:ascii="Raleway" w:hAnsi="Raleway"/>
        </w:rPr>
        <w:t xml:space="preserve"> matter was moved to a future agenda item for</w:t>
      </w:r>
      <w:r w:rsidR="00886A75">
        <w:rPr>
          <w:rFonts w:ascii="Raleway" w:hAnsi="Raleway"/>
        </w:rPr>
        <w:t xml:space="preserve"> further consideration.</w:t>
      </w:r>
      <w:r w:rsidR="00C9667D" w:rsidRPr="00D05D58">
        <w:rPr>
          <w:rFonts w:ascii="Raleway" w:hAnsi="Raleway"/>
        </w:rPr>
        <w:br/>
      </w:r>
      <w:r w:rsidR="00C9667D" w:rsidRPr="002E67A5">
        <w:br/>
      </w:r>
      <w:r w:rsidR="00D449C5" w:rsidRPr="00D05D58">
        <w:rPr>
          <w:rFonts w:ascii="Raleway" w:hAnsi="Raleway"/>
          <w:b/>
          <w:bCs/>
        </w:rPr>
        <w:t>Motion to approve</w:t>
      </w:r>
      <w:r w:rsidR="00C9667D" w:rsidRPr="00D05D58">
        <w:rPr>
          <w:rFonts w:ascii="Raleway" w:hAnsi="Raleway"/>
          <w:b/>
          <w:bCs/>
        </w:rPr>
        <w:t xml:space="preserve"> </w:t>
      </w:r>
      <w:r w:rsidR="003B69F2" w:rsidRPr="00D05D58">
        <w:rPr>
          <w:rFonts w:ascii="Raleway" w:hAnsi="Raleway"/>
          <w:b/>
          <w:bCs/>
        </w:rPr>
        <w:t>as corrected</w:t>
      </w:r>
      <w:r w:rsidR="004C6674" w:rsidRPr="00D05D58">
        <w:rPr>
          <w:rFonts w:ascii="Raleway" w:hAnsi="Raleway"/>
          <w:b/>
          <w:bCs/>
        </w:rPr>
        <w:t xml:space="preserve">: </w:t>
      </w:r>
      <w:r w:rsidR="00D449C5" w:rsidRPr="00D05D58">
        <w:rPr>
          <w:rFonts w:ascii="Raleway" w:hAnsi="Raleway"/>
          <w:b/>
          <w:bCs/>
        </w:rPr>
        <w:t>Bob Hoyer</w:t>
      </w:r>
      <w:r w:rsidR="008706F4" w:rsidRPr="00D05D58">
        <w:rPr>
          <w:rFonts w:ascii="Raleway" w:hAnsi="Raleway"/>
          <w:b/>
          <w:bCs/>
        </w:rPr>
        <w:t xml:space="preserve">; </w:t>
      </w:r>
      <w:r w:rsidR="00D449C5" w:rsidRPr="00D05D58">
        <w:rPr>
          <w:rFonts w:ascii="Raleway" w:hAnsi="Raleway"/>
          <w:b/>
          <w:bCs/>
        </w:rPr>
        <w:t>second</w:t>
      </w:r>
      <w:r w:rsidR="00BC7581" w:rsidRPr="00D05D58">
        <w:rPr>
          <w:rFonts w:ascii="Raleway" w:hAnsi="Raleway"/>
          <w:b/>
          <w:bCs/>
        </w:rPr>
        <w:t xml:space="preserve">; </w:t>
      </w:r>
      <w:r w:rsidR="00D449C5" w:rsidRPr="00D05D58">
        <w:rPr>
          <w:rFonts w:ascii="Raleway" w:hAnsi="Raleway"/>
          <w:b/>
          <w:bCs/>
        </w:rPr>
        <w:t>Bob Tuveson</w:t>
      </w:r>
      <w:r w:rsidR="00BC7581" w:rsidRPr="00D05D58">
        <w:rPr>
          <w:rFonts w:ascii="Raleway" w:hAnsi="Raleway"/>
        </w:rPr>
        <w:br/>
      </w:r>
      <w:r w:rsidR="00BC7581" w:rsidRPr="00D05D58">
        <w:rPr>
          <w:rFonts w:ascii="Raleway" w:hAnsi="Raleway"/>
        </w:rPr>
        <w:tab/>
      </w:r>
      <w:r w:rsidR="00BC7581" w:rsidRPr="00D05D58">
        <w:rPr>
          <w:rFonts w:ascii="Raleway" w:hAnsi="Raleway"/>
        </w:rPr>
        <w:tab/>
      </w:r>
      <w:r w:rsidR="00BC7581" w:rsidRPr="00D05D58">
        <w:rPr>
          <w:rFonts w:ascii="Raleway" w:hAnsi="Raleway"/>
        </w:rPr>
        <w:tab/>
      </w:r>
      <w:r w:rsidR="00DE4C6D" w:rsidRPr="00D05D58">
        <w:rPr>
          <w:rFonts w:ascii="Raleway" w:hAnsi="Raleway"/>
          <w:b/>
          <w:bCs/>
        </w:rPr>
        <w:t>In favor 2</w:t>
      </w:r>
      <w:r w:rsidR="00882271" w:rsidRPr="00D05D58">
        <w:rPr>
          <w:rFonts w:ascii="Raleway" w:hAnsi="Raleway"/>
          <w:b/>
          <w:bCs/>
        </w:rPr>
        <w:t>3</w:t>
      </w:r>
      <w:r w:rsidR="00DE4C6D" w:rsidRPr="00D05D58">
        <w:rPr>
          <w:rFonts w:ascii="Raleway" w:hAnsi="Raleway"/>
          <w:b/>
          <w:bCs/>
        </w:rPr>
        <w:t xml:space="preserve"> </w:t>
      </w:r>
      <w:r w:rsidR="00DE4C6D" w:rsidRPr="00D05D58">
        <w:rPr>
          <w:rFonts w:ascii="Raleway" w:hAnsi="Raleway"/>
          <w:b/>
          <w:bCs/>
        </w:rPr>
        <w:tab/>
        <w:t xml:space="preserve">Opposed: </w:t>
      </w:r>
      <w:r w:rsidR="00882271" w:rsidRPr="00D05D58">
        <w:rPr>
          <w:rFonts w:ascii="Raleway" w:hAnsi="Raleway"/>
          <w:b/>
          <w:bCs/>
        </w:rPr>
        <w:t>0</w:t>
      </w:r>
      <w:r w:rsidR="00DE4C6D" w:rsidRPr="00D05D58">
        <w:rPr>
          <w:rFonts w:ascii="Raleway" w:hAnsi="Raleway"/>
          <w:b/>
          <w:bCs/>
        </w:rPr>
        <w:tab/>
        <w:t>Abstentions: 0</w:t>
      </w:r>
    </w:p>
    <w:p w14:paraId="54B04C6E" w14:textId="3F8703E1" w:rsidR="004A736D" w:rsidRDefault="00ED7D87" w:rsidP="00447085">
      <w:pPr>
        <w:pStyle w:val="Heading1"/>
        <w:rPr>
          <w:b/>
          <w:bCs/>
        </w:rPr>
      </w:pPr>
      <w:r w:rsidRPr="00447085">
        <w:rPr>
          <w:b/>
          <w:bCs/>
        </w:rPr>
        <w:t>V.</w:t>
      </w:r>
      <w:r w:rsidRPr="00447085">
        <w:rPr>
          <w:b/>
          <w:bCs/>
        </w:rPr>
        <w:tab/>
      </w:r>
      <w:r w:rsidR="004C1284" w:rsidRPr="00447085">
        <w:rPr>
          <w:b/>
          <w:bCs/>
        </w:rPr>
        <w:t>Reports From the Officers of the Board of Directors</w:t>
      </w:r>
      <w:r w:rsidR="00045A7E" w:rsidRPr="00973C67">
        <w:br/>
      </w:r>
      <w:r w:rsidR="001724FB" w:rsidRPr="00F91A97">
        <w:rPr>
          <w:sz w:val="22"/>
          <w:szCs w:val="22"/>
        </w:rPr>
        <w:br/>
      </w:r>
      <w:r w:rsidR="00447085">
        <w:tab/>
      </w:r>
      <w:r w:rsidR="005E3E97" w:rsidRPr="00F33F97">
        <w:rPr>
          <w:b/>
          <w:bCs/>
          <w:color w:val="auto"/>
        </w:rPr>
        <w:t>Gregg Pitman, President</w:t>
      </w:r>
    </w:p>
    <w:p w14:paraId="0DF7CC0A" w14:textId="45D1C69A" w:rsidR="00183EC5" w:rsidRPr="001D3DCC" w:rsidRDefault="008C3992" w:rsidP="00594E9A">
      <w:pPr>
        <w:ind w:left="720"/>
        <w:rPr>
          <w:rFonts w:ascii="Raleway" w:hAnsi="Raleway"/>
        </w:rPr>
      </w:pPr>
      <w:r w:rsidRPr="001D3DCC">
        <w:rPr>
          <w:rFonts w:ascii="Raleway" w:hAnsi="Raleway"/>
        </w:rPr>
        <w:t xml:space="preserve">President Pitman </w:t>
      </w:r>
      <w:r w:rsidR="003B69F2">
        <w:rPr>
          <w:rFonts w:ascii="Raleway" w:hAnsi="Raleway"/>
        </w:rPr>
        <w:t xml:space="preserve">observed </w:t>
      </w:r>
      <w:r w:rsidRPr="001D3DCC">
        <w:rPr>
          <w:rFonts w:ascii="Raleway" w:hAnsi="Raleway"/>
        </w:rPr>
        <w:t xml:space="preserve">that </w:t>
      </w:r>
      <w:r w:rsidRPr="003B69F2">
        <w:rPr>
          <w:rFonts w:ascii="Raleway" w:hAnsi="Raleway"/>
          <w:i/>
          <w:iCs/>
        </w:rPr>
        <w:t>change</w:t>
      </w:r>
      <w:r w:rsidRPr="001D3DCC">
        <w:rPr>
          <w:rFonts w:ascii="Raleway" w:hAnsi="Raleway"/>
        </w:rPr>
        <w:t xml:space="preserve"> </w:t>
      </w:r>
      <w:r w:rsidR="003B69F2">
        <w:rPr>
          <w:rFonts w:ascii="Raleway" w:hAnsi="Raleway"/>
        </w:rPr>
        <w:t>is</w:t>
      </w:r>
      <w:r w:rsidRPr="001D3DCC">
        <w:rPr>
          <w:rFonts w:ascii="Raleway" w:hAnsi="Raleway"/>
        </w:rPr>
        <w:t xml:space="preserve"> </w:t>
      </w:r>
      <w:r w:rsidR="001975CB" w:rsidRPr="001D3DCC">
        <w:rPr>
          <w:rFonts w:ascii="Raleway" w:hAnsi="Raleway"/>
        </w:rPr>
        <w:t>life’s</w:t>
      </w:r>
      <w:r w:rsidRPr="001D3DCC">
        <w:rPr>
          <w:rFonts w:ascii="Raleway" w:hAnsi="Raleway"/>
        </w:rPr>
        <w:t xml:space="preserve"> </w:t>
      </w:r>
      <w:r w:rsidR="00183EC5" w:rsidRPr="001D3DCC">
        <w:rPr>
          <w:rFonts w:ascii="Raleway" w:hAnsi="Raleway"/>
        </w:rPr>
        <w:t>only constant</w:t>
      </w:r>
      <w:r w:rsidR="001975CB" w:rsidRPr="001D3DCC">
        <w:rPr>
          <w:rFonts w:ascii="Raleway" w:hAnsi="Raleway"/>
        </w:rPr>
        <w:t xml:space="preserve"> and that </w:t>
      </w:r>
      <w:r w:rsidR="008D1C32" w:rsidRPr="001D3DCC">
        <w:rPr>
          <w:rFonts w:ascii="Raleway" w:hAnsi="Raleway"/>
        </w:rPr>
        <w:t xml:space="preserve">this </w:t>
      </w:r>
      <w:r w:rsidR="00FB2CBD" w:rsidRPr="001D3DCC">
        <w:rPr>
          <w:rFonts w:ascii="Raleway" w:hAnsi="Raleway"/>
        </w:rPr>
        <w:t xml:space="preserve">was particularly evident for Highland Colony over the past </w:t>
      </w:r>
      <w:r w:rsidR="00785AED" w:rsidRPr="001D3DCC">
        <w:rPr>
          <w:rFonts w:ascii="Raleway" w:hAnsi="Raleway"/>
        </w:rPr>
        <w:t>year.</w:t>
      </w:r>
      <w:r w:rsidR="002824C8" w:rsidRPr="001D3DCC">
        <w:rPr>
          <w:rFonts w:ascii="Raleway" w:hAnsi="Raleway"/>
        </w:rPr>
        <w:t xml:space="preserve"> </w:t>
      </w:r>
      <w:r w:rsidR="00F727A7" w:rsidRPr="001D3DCC">
        <w:rPr>
          <w:rFonts w:ascii="Raleway" w:hAnsi="Raleway"/>
        </w:rPr>
        <w:t xml:space="preserve">Regarding the landscaping and plowing contracts, the change from </w:t>
      </w:r>
      <w:hyperlink r:id="rId12" w:history="1">
        <w:r w:rsidR="00F727A7" w:rsidRPr="001D3DCC">
          <w:rPr>
            <w:rFonts w:ascii="Raleway" w:hAnsi="Raleway"/>
            <w:i/>
            <w:iCs/>
            <w:shd w:val="clear" w:color="auto" w:fill="FFFFFF"/>
          </w:rPr>
          <w:t xml:space="preserve">3 Lakes Landscaping &amp; Hardscaping Services </w:t>
        </w:r>
        <w:r w:rsidR="00F727A7" w:rsidRPr="001D3DCC">
          <w:rPr>
            <w:rFonts w:ascii="Raleway" w:hAnsi="Raleway"/>
            <w:shd w:val="clear" w:color="auto" w:fill="FFFFFF"/>
          </w:rPr>
          <w:t>to</w:t>
        </w:r>
        <w:r w:rsidR="00F727A7" w:rsidRPr="001D3DCC">
          <w:rPr>
            <w:rFonts w:ascii="Raleway" w:hAnsi="Raleway"/>
            <w:i/>
            <w:iCs/>
            <w:shd w:val="clear" w:color="auto" w:fill="FFFFFF"/>
          </w:rPr>
          <w:t xml:space="preserve"> Micah’s Property Maintenance </w:t>
        </w:r>
        <w:r w:rsidR="00F727A7" w:rsidRPr="001D3DCC">
          <w:rPr>
            <w:rFonts w:ascii="Raleway" w:hAnsi="Raleway"/>
            <w:shd w:val="clear" w:color="auto" w:fill="FFFFFF"/>
          </w:rPr>
          <w:t xml:space="preserve">had </w:t>
        </w:r>
        <w:r w:rsidR="003B69F2">
          <w:rPr>
            <w:rFonts w:ascii="Raleway" w:hAnsi="Raleway"/>
            <w:shd w:val="clear" w:color="auto" w:fill="FFFFFF"/>
          </w:rPr>
          <w:t>particular</w:t>
        </w:r>
        <w:r w:rsidR="00F727A7" w:rsidRPr="001D3DCC">
          <w:rPr>
            <w:rFonts w:ascii="Raleway" w:hAnsi="Raleway"/>
            <w:shd w:val="clear" w:color="auto" w:fill="FFFFFF"/>
          </w:rPr>
          <w:t xml:space="preserve"> impact</w:t>
        </w:r>
        <w:r w:rsidR="003B69F2">
          <w:rPr>
            <w:rFonts w:ascii="Raleway" w:hAnsi="Raleway"/>
            <w:shd w:val="clear" w:color="auto" w:fill="FFFFFF"/>
          </w:rPr>
          <w:t>. H</w:t>
        </w:r>
        <w:r w:rsidR="003E5CA4">
          <w:rPr>
            <w:rFonts w:ascii="Raleway" w:hAnsi="Raleway"/>
            <w:shd w:val="clear" w:color="auto" w:fill="FFFFFF"/>
          </w:rPr>
          <w:t xml:space="preserve">e </w:t>
        </w:r>
        <w:r w:rsidR="00177C55">
          <w:rPr>
            <w:rFonts w:ascii="Raleway" w:hAnsi="Raleway"/>
            <w:shd w:val="clear" w:color="auto" w:fill="FFFFFF"/>
          </w:rPr>
          <w:t>a</w:t>
        </w:r>
        <w:r w:rsidR="00F727A7" w:rsidRPr="001D3DCC">
          <w:rPr>
            <w:rFonts w:ascii="Raleway" w:hAnsi="Raleway"/>
            <w:shd w:val="clear" w:color="auto" w:fill="FFFFFF"/>
          </w:rPr>
          <w:t xml:space="preserve">cknowledged that this </w:t>
        </w:r>
        <w:r w:rsidR="00E05836">
          <w:rPr>
            <w:rFonts w:ascii="Raleway" w:hAnsi="Raleway"/>
            <w:shd w:val="clear" w:color="auto" w:fill="FFFFFF"/>
          </w:rPr>
          <w:t>shift</w:t>
        </w:r>
        <w:r w:rsidR="00F727A7" w:rsidRPr="001D3DCC">
          <w:rPr>
            <w:rFonts w:ascii="Raleway" w:hAnsi="Raleway"/>
            <w:shd w:val="clear" w:color="auto" w:fill="FFFFFF"/>
          </w:rPr>
          <w:t xml:space="preserve"> has been accompanied by “bumps in the road</w:t>
        </w:r>
        <w:r w:rsidR="008B35CC">
          <w:rPr>
            <w:rFonts w:ascii="Raleway" w:hAnsi="Raleway"/>
            <w:shd w:val="clear" w:color="auto" w:fill="FFFFFF"/>
          </w:rPr>
          <w:t>.</w:t>
        </w:r>
        <w:r w:rsidR="00F727A7" w:rsidRPr="001D3DCC">
          <w:rPr>
            <w:rFonts w:ascii="Raleway" w:hAnsi="Raleway"/>
            <w:shd w:val="clear" w:color="auto" w:fill="FFFFFF"/>
          </w:rPr>
          <w:t xml:space="preserve">” </w:t>
        </w:r>
      </w:hyperlink>
      <w:r w:rsidR="00593181" w:rsidRPr="001D3DCC">
        <w:rPr>
          <w:rFonts w:ascii="Raleway" w:hAnsi="Raleway"/>
        </w:rPr>
        <w:t xml:space="preserve">President Pitman noted that due </w:t>
      </w:r>
      <w:r w:rsidR="001A7516" w:rsidRPr="001D3DCC">
        <w:rPr>
          <w:rFonts w:ascii="Raleway" w:hAnsi="Raleway"/>
        </w:rPr>
        <w:t>to 3</w:t>
      </w:r>
      <w:r w:rsidR="00593181" w:rsidRPr="00177C55">
        <w:rPr>
          <w:rFonts w:ascii="Raleway" w:hAnsi="Raleway"/>
          <w:i/>
          <w:iCs/>
        </w:rPr>
        <w:t xml:space="preserve"> Lakes</w:t>
      </w:r>
      <w:r w:rsidR="00593181" w:rsidRPr="001D3DCC">
        <w:rPr>
          <w:rFonts w:ascii="Raleway" w:hAnsi="Raleway"/>
        </w:rPr>
        <w:t xml:space="preserve"> inadequate </w:t>
      </w:r>
      <w:r w:rsidR="00C8481A">
        <w:rPr>
          <w:rFonts w:ascii="Raleway" w:hAnsi="Raleway"/>
        </w:rPr>
        <w:t>work last fall</w:t>
      </w:r>
      <w:r w:rsidR="00100C53">
        <w:rPr>
          <w:rFonts w:ascii="Raleway" w:hAnsi="Raleway"/>
        </w:rPr>
        <w:t>,</w:t>
      </w:r>
      <w:r w:rsidR="00593181" w:rsidRPr="001D3DCC">
        <w:rPr>
          <w:rFonts w:ascii="Raleway" w:hAnsi="Raleway"/>
        </w:rPr>
        <w:t xml:space="preserve"> the extent of spring cleanup was greater than </w:t>
      </w:r>
      <w:r w:rsidR="00593181" w:rsidRPr="008B35CC">
        <w:rPr>
          <w:rFonts w:ascii="Raleway" w:hAnsi="Raleway"/>
          <w:i/>
          <w:iCs/>
        </w:rPr>
        <w:t>Micah</w:t>
      </w:r>
      <w:r w:rsidR="003E5CA4" w:rsidRPr="008B35CC">
        <w:rPr>
          <w:rFonts w:ascii="Raleway" w:hAnsi="Raleway"/>
          <w:i/>
          <w:iCs/>
        </w:rPr>
        <w:t>’s</w:t>
      </w:r>
      <w:r w:rsidR="00593181" w:rsidRPr="008B35CC">
        <w:rPr>
          <w:rFonts w:ascii="Raleway" w:hAnsi="Raleway"/>
          <w:i/>
          <w:iCs/>
        </w:rPr>
        <w:t xml:space="preserve"> </w:t>
      </w:r>
      <w:r w:rsidR="008B35CC" w:rsidRPr="008B35CC">
        <w:rPr>
          <w:rFonts w:ascii="Raleway" w:hAnsi="Raleway"/>
          <w:i/>
          <w:iCs/>
        </w:rPr>
        <w:t>Property Maintenance</w:t>
      </w:r>
      <w:r w:rsidR="008B35CC">
        <w:rPr>
          <w:rFonts w:ascii="Raleway" w:hAnsi="Raleway"/>
        </w:rPr>
        <w:t xml:space="preserve"> </w:t>
      </w:r>
      <w:r w:rsidR="00593181" w:rsidRPr="001D3DCC">
        <w:rPr>
          <w:rFonts w:ascii="Raleway" w:hAnsi="Raleway"/>
        </w:rPr>
        <w:t>had anticipated</w:t>
      </w:r>
      <w:r w:rsidR="007B22AC">
        <w:rPr>
          <w:rFonts w:ascii="Raleway" w:hAnsi="Raleway"/>
        </w:rPr>
        <w:t xml:space="preserve"> causing complication</w:t>
      </w:r>
      <w:r w:rsidR="00100C53">
        <w:rPr>
          <w:rFonts w:ascii="Raleway" w:hAnsi="Raleway"/>
        </w:rPr>
        <w:t>s</w:t>
      </w:r>
      <w:r w:rsidR="007B22AC">
        <w:rPr>
          <w:rFonts w:ascii="Raleway" w:hAnsi="Raleway"/>
        </w:rPr>
        <w:t xml:space="preserve"> and delays. </w:t>
      </w:r>
      <w:r w:rsidR="00593181" w:rsidRPr="001D3DCC">
        <w:rPr>
          <w:rFonts w:ascii="Raleway" w:hAnsi="Raleway"/>
        </w:rPr>
        <w:t xml:space="preserve"> </w:t>
      </w:r>
      <w:r w:rsidR="00FB264B" w:rsidRPr="001D3DCC">
        <w:rPr>
          <w:rFonts w:ascii="Raleway" w:hAnsi="Raleway"/>
        </w:rPr>
        <w:t xml:space="preserve"> </w:t>
      </w:r>
      <w:r w:rsidR="00100C53">
        <w:rPr>
          <w:rFonts w:ascii="Raleway" w:hAnsi="Raleway"/>
        </w:rPr>
        <w:t>This winter, the</w:t>
      </w:r>
      <w:r w:rsidR="00807FAB">
        <w:rPr>
          <w:rFonts w:ascii="Raleway" w:hAnsi="Raleway"/>
        </w:rPr>
        <w:t xml:space="preserve"> snow blower unexpectedly blew</w:t>
      </w:r>
      <w:r w:rsidR="00476153" w:rsidRPr="001D3DCC">
        <w:rPr>
          <w:rFonts w:ascii="Raleway" w:hAnsi="Raleway"/>
        </w:rPr>
        <w:t xml:space="preserve"> dirt and stones onto lawns.</w:t>
      </w:r>
      <w:r w:rsidR="00C151C8" w:rsidRPr="001D3DCC">
        <w:rPr>
          <w:rFonts w:ascii="Raleway" w:hAnsi="Raleway"/>
        </w:rPr>
        <w:t xml:space="preserve">  </w:t>
      </w:r>
      <w:r w:rsidR="006E5FBD" w:rsidRPr="001D3DCC">
        <w:rPr>
          <w:rFonts w:ascii="Raleway" w:hAnsi="Raleway"/>
        </w:rPr>
        <w:t xml:space="preserve">The Board </w:t>
      </w:r>
      <w:r w:rsidR="00AC3E87" w:rsidRPr="001D3DCC">
        <w:rPr>
          <w:rFonts w:ascii="Raleway" w:hAnsi="Raleway"/>
        </w:rPr>
        <w:t>continues to work</w:t>
      </w:r>
      <w:r w:rsidR="006E5FBD" w:rsidRPr="001D3DCC">
        <w:rPr>
          <w:rFonts w:ascii="Raleway" w:hAnsi="Raleway"/>
        </w:rPr>
        <w:t xml:space="preserve"> with Micah</w:t>
      </w:r>
      <w:r w:rsidR="00AC3E87" w:rsidRPr="001D3DCC">
        <w:rPr>
          <w:rFonts w:ascii="Raleway" w:hAnsi="Raleway"/>
        </w:rPr>
        <w:t xml:space="preserve"> M</w:t>
      </w:r>
      <w:r w:rsidR="003E5CA4">
        <w:rPr>
          <w:rFonts w:ascii="Raleway" w:hAnsi="Raleway"/>
        </w:rPr>
        <w:t>ikelboro</w:t>
      </w:r>
      <w:r w:rsidR="006E5FBD" w:rsidRPr="001D3DCC">
        <w:rPr>
          <w:rFonts w:ascii="Raleway" w:hAnsi="Raleway"/>
        </w:rPr>
        <w:t xml:space="preserve"> regarding </w:t>
      </w:r>
      <w:r w:rsidR="00AC3E87" w:rsidRPr="001D3DCC">
        <w:rPr>
          <w:rFonts w:ascii="Raleway" w:hAnsi="Raleway"/>
        </w:rPr>
        <w:t xml:space="preserve">expectations, </w:t>
      </w:r>
      <w:r w:rsidR="006E5FBD" w:rsidRPr="001D3DCC">
        <w:rPr>
          <w:rFonts w:ascii="Raleway" w:hAnsi="Raleway"/>
        </w:rPr>
        <w:t>successes</w:t>
      </w:r>
      <w:r w:rsidR="00AC3E87" w:rsidRPr="001D3DCC">
        <w:rPr>
          <w:rFonts w:ascii="Raleway" w:hAnsi="Raleway"/>
        </w:rPr>
        <w:t>,</w:t>
      </w:r>
      <w:r w:rsidR="006E5FBD" w:rsidRPr="001D3DCC">
        <w:rPr>
          <w:rFonts w:ascii="Raleway" w:hAnsi="Raleway"/>
        </w:rPr>
        <w:t xml:space="preserve"> and failures,</w:t>
      </w:r>
    </w:p>
    <w:p w14:paraId="2E9FFC14" w14:textId="12569D36" w:rsidR="001D3DCC" w:rsidRPr="001D3DCC" w:rsidRDefault="00BC275D" w:rsidP="001D3DCC">
      <w:pPr>
        <w:ind w:left="720"/>
        <w:rPr>
          <w:rFonts w:ascii="Raleway" w:hAnsi="Raleway"/>
        </w:rPr>
      </w:pPr>
      <w:r w:rsidRPr="001D3DCC">
        <w:rPr>
          <w:rFonts w:ascii="Raleway" w:hAnsi="Raleway"/>
        </w:rPr>
        <w:t xml:space="preserve">The company that </w:t>
      </w:r>
      <w:r w:rsidR="00F41B40">
        <w:rPr>
          <w:rFonts w:ascii="Raleway" w:hAnsi="Raleway"/>
        </w:rPr>
        <w:t xml:space="preserve">took over ownership of </w:t>
      </w:r>
      <w:r w:rsidRPr="00062129">
        <w:rPr>
          <w:rFonts w:ascii="Raleway" w:hAnsi="Raleway"/>
          <w:i/>
          <w:iCs/>
        </w:rPr>
        <w:t>Moriarty Management</w:t>
      </w:r>
      <w:r w:rsidR="00F41B40" w:rsidRPr="00062129">
        <w:rPr>
          <w:rFonts w:ascii="Raleway" w:hAnsi="Raleway"/>
          <w:i/>
          <w:iCs/>
        </w:rPr>
        <w:t xml:space="preserve"> </w:t>
      </w:r>
      <w:r w:rsidR="001A7516" w:rsidRPr="00062129">
        <w:rPr>
          <w:rFonts w:ascii="Raleway" w:hAnsi="Raleway"/>
          <w:i/>
          <w:iCs/>
        </w:rPr>
        <w:t>Co</w:t>
      </w:r>
      <w:r w:rsidR="001A7516">
        <w:rPr>
          <w:rFonts w:ascii="Raleway" w:hAnsi="Raleway"/>
        </w:rPr>
        <w:t>,</w:t>
      </w:r>
      <w:r w:rsidRPr="001D3DCC">
        <w:rPr>
          <w:rFonts w:ascii="Raleway" w:hAnsi="Raleway"/>
        </w:rPr>
        <w:t xml:space="preserve"> failed to deliver the </w:t>
      </w:r>
      <w:r w:rsidR="006F2C3A">
        <w:rPr>
          <w:rFonts w:ascii="Raleway" w:hAnsi="Raleway"/>
        </w:rPr>
        <w:t xml:space="preserve">services </w:t>
      </w:r>
      <w:r w:rsidRPr="001D3DCC">
        <w:rPr>
          <w:rFonts w:ascii="Raleway" w:hAnsi="Raleway"/>
        </w:rPr>
        <w:t xml:space="preserve">that we </w:t>
      </w:r>
      <w:r w:rsidR="00F41B40">
        <w:rPr>
          <w:rFonts w:ascii="Raleway" w:hAnsi="Raleway"/>
        </w:rPr>
        <w:t xml:space="preserve">were promised, </w:t>
      </w:r>
      <w:r w:rsidR="008D7FC4">
        <w:rPr>
          <w:rFonts w:ascii="Raleway" w:hAnsi="Raleway"/>
        </w:rPr>
        <w:t>that we</w:t>
      </w:r>
      <w:r w:rsidR="00F41B40">
        <w:rPr>
          <w:rFonts w:ascii="Raleway" w:hAnsi="Raleway"/>
        </w:rPr>
        <w:t xml:space="preserve"> </w:t>
      </w:r>
      <w:r w:rsidR="0076319B">
        <w:rPr>
          <w:rFonts w:ascii="Raleway" w:hAnsi="Raleway"/>
        </w:rPr>
        <w:t>expected</w:t>
      </w:r>
      <w:r w:rsidR="004D1521">
        <w:rPr>
          <w:rFonts w:ascii="Raleway" w:hAnsi="Raleway"/>
        </w:rPr>
        <w:t>,</w:t>
      </w:r>
      <w:r w:rsidR="00F41B40">
        <w:rPr>
          <w:rFonts w:ascii="Raleway" w:hAnsi="Raleway"/>
        </w:rPr>
        <w:t xml:space="preserve"> and </w:t>
      </w:r>
      <w:r w:rsidR="008D7FC4">
        <w:rPr>
          <w:rFonts w:ascii="Raleway" w:hAnsi="Raleway"/>
        </w:rPr>
        <w:t xml:space="preserve">that we </w:t>
      </w:r>
      <w:r w:rsidR="00F41B40">
        <w:rPr>
          <w:rFonts w:ascii="Raleway" w:hAnsi="Raleway"/>
        </w:rPr>
        <w:t>required.</w:t>
      </w:r>
      <w:r w:rsidRPr="001D3DCC">
        <w:rPr>
          <w:rFonts w:ascii="Raleway" w:hAnsi="Raleway"/>
        </w:rPr>
        <w:t xml:space="preserve"> In January</w:t>
      </w:r>
      <w:r w:rsidR="00062129">
        <w:rPr>
          <w:rFonts w:ascii="Raleway" w:hAnsi="Raleway"/>
        </w:rPr>
        <w:t>,</w:t>
      </w:r>
      <w:r w:rsidRPr="001D3DCC">
        <w:rPr>
          <w:rFonts w:ascii="Raleway" w:hAnsi="Raleway"/>
        </w:rPr>
        <w:t xml:space="preserve"> after careful review and interviews we canceled our contract with </w:t>
      </w:r>
      <w:r w:rsidRPr="004D73FA">
        <w:rPr>
          <w:rFonts w:ascii="Raleway" w:hAnsi="Raleway"/>
          <w:i/>
          <w:iCs/>
        </w:rPr>
        <w:t>Moriarty</w:t>
      </w:r>
      <w:r w:rsidRPr="001D3DCC">
        <w:rPr>
          <w:rFonts w:ascii="Raleway" w:hAnsi="Raleway"/>
        </w:rPr>
        <w:t xml:space="preserve"> and contracted with </w:t>
      </w:r>
      <w:r w:rsidRPr="004D73FA">
        <w:rPr>
          <w:rFonts w:ascii="Raleway" w:hAnsi="Raleway"/>
          <w:i/>
          <w:iCs/>
        </w:rPr>
        <w:t>Lincoln Condominium Management Company</w:t>
      </w:r>
      <w:r w:rsidRPr="001D3DCC">
        <w:rPr>
          <w:rFonts w:ascii="Raleway" w:hAnsi="Raleway"/>
        </w:rPr>
        <w:t xml:space="preserve">. Pres. Pitman characterized this as a </w:t>
      </w:r>
      <w:r w:rsidR="006C2A6C">
        <w:rPr>
          <w:rFonts w:ascii="Raleway" w:hAnsi="Raleway"/>
        </w:rPr>
        <w:t>major</w:t>
      </w:r>
      <w:r w:rsidRPr="001D3DCC">
        <w:rPr>
          <w:rFonts w:ascii="Raleway" w:hAnsi="Raleway"/>
        </w:rPr>
        <w:t xml:space="preserve"> step forward </w:t>
      </w:r>
      <w:r w:rsidR="006C2A6C">
        <w:rPr>
          <w:rFonts w:ascii="Raleway" w:hAnsi="Raleway"/>
        </w:rPr>
        <w:t>for the Association</w:t>
      </w:r>
      <w:r w:rsidR="001D5188">
        <w:rPr>
          <w:rFonts w:ascii="Raleway" w:hAnsi="Raleway"/>
        </w:rPr>
        <w:t>.  He</w:t>
      </w:r>
      <w:r w:rsidR="006C2A6C">
        <w:rPr>
          <w:rFonts w:ascii="Raleway" w:hAnsi="Raleway"/>
        </w:rPr>
        <w:t xml:space="preserve"> </w:t>
      </w:r>
      <w:r w:rsidRPr="001D3DCC">
        <w:rPr>
          <w:rFonts w:ascii="Raleway" w:hAnsi="Raleway"/>
        </w:rPr>
        <w:t xml:space="preserve">expressed great satisfaction with our new Managing Agent, Nancy </w:t>
      </w:r>
      <w:r w:rsidR="00416ABC" w:rsidRPr="001D3DCC">
        <w:rPr>
          <w:rFonts w:ascii="Raleway" w:hAnsi="Raleway"/>
        </w:rPr>
        <w:t>Ehlers,</w:t>
      </w:r>
      <w:r w:rsidRPr="001D3DCC">
        <w:rPr>
          <w:rFonts w:ascii="Raleway" w:hAnsi="Raleway"/>
        </w:rPr>
        <w:t xml:space="preserve"> and accountant, John Carpenter</w:t>
      </w:r>
      <w:r w:rsidR="00EF3F02">
        <w:rPr>
          <w:rFonts w:ascii="Raleway" w:hAnsi="Raleway"/>
        </w:rPr>
        <w:t>, C.P.A.</w:t>
      </w:r>
    </w:p>
    <w:p w14:paraId="28FDD9BB" w14:textId="1C8ACD29" w:rsidR="006754E3" w:rsidRPr="003C5E13" w:rsidRDefault="003C5E13" w:rsidP="001D3DCC">
      <w:pPr>
        <w:pStyle w:val="Heading1"/>
        <w:rPr>
          <w:b/>
          <w:bCs/>
          <w:color w:val="auto"/>
        </w:rPr>
      </w:pPr>
      <w:r>
        <w:rPr>
          <w:b/>
          <w:bCs/>
          <w:color w:val="auto"/>
        </w:rPr>
        <w:tab/>
      </w:r>
      <w:r w:rsidR="005E3E97" w:rsidRPr="003C5E13">
        <w:rPr>
          <w:b/>
          <w:bCs/>
          <w:color w:val="auto"/>
        </w:rPr>
        <w:t>Robert Fleck, Treasurer</w:t>
      </w:r>
    </w:p>
    <w:p w14:paraId="6747BB05" w14:textId="2D4A1E64" w:rsidR="000A0162" w:rsidRDefault="00161D1D" w:rsidP="00ED0E3F">
      <w:pPr>
        <w:ind w:left="720"/>
        <w:rPr>
          <w:rFonts w:ascii="Raleway" w:hAnsi="Raleway"/>
        </w:rPr>
      </w:pPr>
      <w:r w:rsidRPr="000A0162">
        <w:rPr>
          <w:rFonts w:ascii="Raleway" w:hAnsi="Raleway"/>
        </w:rPr>
        <w:t xml:space="preserve">Treasurer Fleck commented on the financial complications </w:t>
      </w:r>
      <w:r w:rsidR="0020151D">
        <w:rPr>
          <w:rFonts w:ascii="Raleway" w:hAnsi="Raleway"/>
        </w:rPr>
        <w:t>experienced</w:t>
      </w:r>
      <w:r w:rsidRPr="000A0162">
        <w:rPr>
          <w:rFonts w:ascii="Raleway" w:hAnsi="Raleway"/>
        </w:rPr>
        <w:t xml:space="preserve"> </w:t>
      </w:r>
      <w:r w:rsidR="0020151D">
        <w:rPr>
          <w:rFonts w:ascii="Raleway" w:hAnsi="Raleway"/>
        </w:rPr>
        <w:t xml:space="preserve">with the </w:t>
      </w:r>
      <w:r w:rsidRPr="000A0162">
        <w:rPr>
          <w:rFonts w:ascii="Raleway" w:hAnsi="Raleway"/>
        </w:rPr>
        <w:t xml:space="preserve">transition from </w:t>
      </w:r>
      <w:r w:rsidRPr="004D73FA">
        <w:rPr>
          <w:rFonts w:ascii="Raleway" w:hAnsi="Raleway"/>
          <w:i/>
          <w:iCs/>
        </w:rPr>
        <w:t>Moriarty</w:t>
      </w:r>
      <w:r w:rsidRPr="000A0162">
        <w:rPr>
          <w:rFonts w:ascii="Raleway" w:hAnsi="Raleway"/>
        </w:rPr>
        <w:t xml:space="preserve"> to </w:t>
      </w:r>
      <w:r w:rsidRPr="004D73FA">
        <w:rPr>
          <w:rFonts w:ascii="Raleway" w:hAnsi="Raleway"/>
          <w:i/>
          <w:iCs/>
        </w:rPr>
        <w:t>Lincoln</w:t>
      </w:r>
      <w:r w:rsidRPr="000A0162">
        <w:rPr>
          <w:rFonts w:ascii="Raleway" w:hAnsi="Raleway"/>
        </w:rPr>
        <w:t>.  What should have been easy was difficult.  Many of our records ha</w:t>
      </w:r>
      <w:r w:rsidR="004D73FA">
        <w:rPr>
          <w:rFonts w:ascii="Raleway" w:hAnsi="Raleway"/>
        </w:rPr>
        <w:t>d</w:t>
      </w:r>
      <w:r w:rsidRPr="000A0162">
        <w:rPr>
          <w:rFonts w:ascii="Raleway" w:hAnsi="Raleway"/>
        </w:rPr>
        <w:t xml:space="preserve"> been destroyed by </w:t>
      </w:r>
      <w:r w:rsidR="0020151D">
        <w:rPr>
          <w:rFonts w:ascii="Raleway" w:hAnsi="Raleway"/>
        </w:rPr>
        <w:t>our</w:t>
      </w:r>
      <w:r w:rsidRPr="000A0162">
        <w:rPr>
          <w:rFonts w:ascii="Raleway" w:hAnsi="Raleway"/>
        </w:rPr>
        <w:t xml:space="preserve"> previous managing agent, and much of the electronic data was incomplete. </w:t>
      </w:r>
      <w:r w:rsidR="0020151D">
        <w:rPr>
          <w:rFonts w:ascii="Raleway" w:hAnsi="Raleway"/>
        </w:rPr>
        <w:t>As a result, w</w:t>
      </w:r>
      <w:r w:rsidR="00ED0E3F" w:rsidRPr="000A0162">
        <w:rPr>
          <w:rFonts w:ascii="Raleway" w:hAnsi="Raleway"/>
        </w:rPr>
        <w:t xml:space="preserve">hat should have taken weeks </w:t>
      </w:r>
      <w:r w:rsidR="004D73FA">
        <w:rPr>
          <w:rFonts w:ascii="Raleway" w:hAnsi="Raleway"/>
        </w:rPr>
        <w:t>took</w:t>
      </w:r>
      <w:r w:rsidR="00ED0E3F" w:rsidRPr="000A0162">
        <w:rPr>
          <w:rFonts w:ascii="Raleway" w:hAnsi="Raleway"/>
        </w:rPr>
        <w:t xml:space="preserve"> months.  </w:t>
      </w:r>
      <w:r w:rsidR="0020151D">
        <w:rPr>
          <w:rFonts w:ascii="Raleway" w:hAnsi="Raleway"/>
        </w:rPr>
        <w:t xml:space="preserve">Lincoln Management has now </w:t>
      </w:r>
      <w:r w:rsidR="00D303C1">
        <w:rPr>
          <w:rFonts w:ascii="Raleway" w:hAnsi="Raleway"/>
        </w:rPr>
        <w:t>secured necessary data and control of our assets.  M</w:t>
      </w:r>
      <w:r w:rsidRPr="000A0162">
        <w:rPr>
          <w:rFonts w:ascii="Raleway" w:hAnsi="Raleway"/>
        </w:rPr>
        <w:t>r. Fleck noted how much easier the treasurer’s job is since John Carpenter has brought</w:t>
      </w:r>
      <w:r w:rsidR="009E797C">
        <w:rPr>
          <w:rFonts w:ascii="Raleway" w:hAnsi="Raleway"/>
        </w:rPr>
        <w:t xml:space="preserve"> us</w:t>
      </w:r>
      <w:r w:rsidRPr="000A0162">
        <w:rPr>
          <w:rFonts w:ascii="Raleway" w:hAnsi="Raleway"/>
        </w:rPr>
        <w:t xml:space="preserve"> his knowledge and experience.  </w:t>
      </w:r>
      <w:r w:rsidR="00BC11A5">
        <w:rPr>
          <w:rFonts w:ascii="Raleway" w:hAnsi="Raleway"/>
        </w:rPr>
        <w:t xml:space="preserve">Finally, </w:t>
      </w:r>
      <w:r w:rsidRPr="000A0162">
        <w:rPr>
          <w:rFonts w:ascii="Raleway" w:hAnsi="Raleway"/>
        </w:rPr>
        <w:t>Mr</w:t>
      </w:r>
      <w:r w:rsidR="00C42799">
        <w:rPr>
          <w:rFonts w:ascii="Raleway" w:hAnsi="Raleway"/>
        </w:rPr>
        <w:t>.</w:t>
      </w:r>
      <w:r w:rsidRPr="000A0162">
        <w:rPr>
          <w:rFonts w:ascii="Raleway" w:hAnsi="Raleway"/>
        </w:rPr>
        <w:t xml:space="preserve"> Fleck commented on how comforting it is to </w:t>
      </w:r>
      <w:r w:rsidR="00BC11A5">
        <w:rPr>
          <w:rFonts w:ascii="Raleway" w:hAnsi="Raleway"/>
        </w:rPr>
        <w:t>feel confident</w:t>
      </w:r>
      <w:r w:rsidRPr="000A0162">
        <w:rPr>
          <w:rFonts w:ascii="Raleway" w:hAnsi="Raleway"/>
        </w:rPr>
        <w:t xml:space="preserve"> that our finances are now in good hands.  </w:t>
      </w:r>
    </w:p>
    <w:p w14:paraId="1CBAA34A" w14:textId="73A0FDBA" w:rsidR="00266CCC" w:rsidRPr="003C51E4" w:rsidRDefault="003C5E13" w:rsidP="00F072F8">
      <w:pPr>
        <w:pStyle w:val="Heading1"/>
        <w:rPr>
          <w:b/>
          <w:bCs/>
        </w:rPr>
      </w:pPr>
      <w:r>
        <w:tab/>
      </w:r>
      <w:r w:rsidR="00266CCC" w:rsidRPr="003C51E4">
        <w:rPr>
          <w:b/>
          <w:bCs/>
          <w:color w:val="auto"/>
        </w:rPr>
        <w:t>Rober Fitzpatrick, Secretary</w:t>
      </w:r>
      <w:r w:rsidR="002267B4" w:rsidRPr="003C51E4">
        <w:rPr>
          <w:b/>
          <w:bCs/>
          <w:color w:val="auto"/>
        </w:rPr>
        <w:t xml:space="preserve"> </w:t>
      </w:r>
    </w:p>
    <w:p w14:paraId="2DED5D4A" w14:textId="2386A600" w:rsidR="00040869" w:rsidRPr="00050F82" w:rsidRDefault="00266CCC" w:rsidP="00E93260">
      <w:pPr>
        <w:ind w:left="720"/>
        <w:rPr>
          <w:rFonts w:ascii="Raleway" w:hAnsi="Raleway"/>
        </w:rPr>
      </w:pPr>
      <w:r w:rsidRPr="00050F82">
        <w:rPr>
          <w:rFonts w:ascii="Raleway" w:hAnsi="Raleway"/>
        </w:rPr>
        <w:t xml:space="preserve">Secretary </w:t>
      </w:r>
      <w:r w:rsidR="00040869" w:rsidRPr="00050F82">
        <w:rPr>
          <w:rFonts w:ascii="Raleway" w:hAnsi="Raleway"/>
        </w:rPr>
        <w:t>Fitzpatrick</w:t>
      </w:r>
      <w:r w:rsidRPr="00050F82">
        <w:rPr>
          <w:rFonts w:ascii="Raleway" w:hAnsi="Raleway"/>
        </w:rPr>
        <w:t xml:space="preserve"> expressed the opinion that </w:t>
      </w:r>
      <w:r w:rsidR="002267B4" w:rsidRPr="00050F82">
        <w:rPr>
          <w:rFonts w:ascii="Raleway" w:hAnsi="Raleway"/>
        </w:rPr>
        <w:t>members</w:t>
      </w:r>
      <w:r w:rsidRPr="00050F82">
        <w:rPr>
          <w:rFonts w:ascii="Raleway" w:hAnsi="Raleway"/>
        </w:rPr>
        <w:t xml:space="preserve"> had all suffered enough from his length</w:t>
      </w:r>
      <w:r w:rsidR="002267B4" w:rsidRPr="00050F82">
        <w:rPr>
          <w:rFonts w:ascii="Raleway" w:hAnsi="Raleway"/>
        </w:rPr>
        <w:t>y</w:t>
      </w:r>
      <w:r w:rsidRPr="00050F82">
        <w:rPr>
          <w:rFonts w:ascii="Raleway" w:hAnsi="Raleway"/>
        </w:rPr>
        <w:t xml:space="preserve"> minute</w:t>
      </w:r>
      <w:r w:rsidR="002267B4" w:rsidRPr="00050F82">
        <w:rPr>
          <w:rFonts w:ascii="Raleway" w:hAnsi="Raleway"/>
        </w:rPr>
        <w:t>s</w:t>
      </w:r>
      <w:r w:rsidRPr="00050F82">
        <w:rPr>
          <w:rFonts w:ascii="Raleway" w:hAnsi="Raleway"/>
        </w:rPr>
        <w:t xml:space="preserve"> of previous meetings and implied that he would be brief. Mr. Fitzpatrick noted that our </w:t>
      </w:r>
      <w:r w:rsidR="00DF1F57">
        <w:rPr>
          <w:rFonts w:ascii="Raleway" w:hAnsi="Raleway"/>
        </w:rPr>
        <w:t>B</w:t>
      </w:r>
      <w:r w:rsidRPr="00050F82">
        <w:rPr>
          <w:rFonts w:ascii="Raleway" w:hAnsi="Raleway"/>
        </w:rPr>
        <w:t xml:space="preserve">ylaws </w:t>
      </w:r>
      <w:r w:rsidR="002267B4" w:rsidRPr="00050F82">
        <w:rPr>
          <w:rFonts w:ascii="Raleway" w:hAnsi="Raleway"/>
        </w:rPr>
        <w:t xml:space="preserve">and our Declaration </w:t>
      </w:r>
      <w:r w:rsidRPr="00050F82">
        <w:rPr>
          <w:rFonts w:ascii="Raleway" w:hAnsi="Raleway"/>
        </w:rPr>
        <w:t>were written in 1</w:t>
      </w:r>
      <w:r w:rsidR="00706D4D" w:rsidRPr="00050F82">
        <w:rPr>
          <w:rFonts w:ascii="Raleway" w:hAnsi="Raleway"/>
        </w:rPr>
        <w:t xml:space="preserve">985, </w:t>
      </w:r>
      <w:r w:rsidR="00674192" w:rsidRPr="00050F82">
        <w:rPr>
          <w:rFonts w:ascii="Raleway" w:hAnsi="Raleway"/>
        </w:rPr>
        <w:t>were revised slightly</w:t>
      </w:r>
      <w:r w:rsidR="00706D4D" w:rsidRPr="00050F82">
        <w:rPr>
          <w:rFonts w:ascii="Raleway" w:hAnsi="Raleway"/>
        </w:rPr>
        <w:t xml:space="preserve"> in 1990, and have been amended </w:t>
      </w:r>
      <w:r w:rsidR="00DF1F57">
        <w:rPr>
          <w:rFonts w:ascii="Raleway" w:hAnsi="Raleway"/>
        </w:rPr>
        <w:t>twenty-five</w:t>
      </w:r>
      <w:r w:rsidR="00706D4D" w:rsidRPr="00050F82">
        <w:rPr>
          <w:rFonts w:ascii="Raleway" w:hAnsi="Raleway"/>
        </w:rPr>
        <w:t xml:space="preserve"> times.  </w:t>
      </w:r>
      <w:r w:rsidR="006F0EFF">
        <w:rPr>
          <w:rFonts w:ascii="Raleway" w:hAnsi="Raleway"/>
        </w:rPr>
        <w:t xml:space="preserve">Since </w:t>
      </w:r>
      <w:r w:rsidR="008C5D3F">
        <w:rPr>
          <w:rFonts w:ascii="Raleway" w:hAnsi="Raleway"/>
        </w:rPr>
        <w:t>the formation of Highland Colony</w:t>
      </w:r>
      <w:r w:rsidR="007E13E4" w:rsidRPr="00050F82">
        <w:rPr>
          <w:rFonts w:ascii="Raleway" w:hAnsi="Raleway"/>
        </w:rPr>
        <w:t xml:space="preserve">, </w:t>
      </w:r>
      <w:r w:rsidR="0030213C">
        <w:rPr>
          <w:rFonts w:ascii="Raleway" w:hAnsi="Raleway"/>
        </w:rPr>
        <w:t xml:space="preserve">our name has changed, and </w:t>
      </w:r>
      <w:r w:rsidR="007E13E4" w:rsidRPr="00DF1F57">
        <w:rPr>
          <w:rFonts w:ascii="Raleway" w:hAnsi="Raleway"/>
          <w:i/>
          <w:iCs/>
        </w:rPr>
        <w:t>The Condominium Act</w:t>
      </w:r>
      <w:r w:rsidR="007E13E4" w:rsidRPr="00050F82">
        <w:rPr>
          <w:rFonts w:ascii="Raleway" w:hAnsi="Raleway"/>
        </w:rPr>
        <w:t xml:space="preserve"> (N.H. Revised Statutes Annotated</w:t>
      </w:r>
      <w:r w:rsidR="00DF1F57">
        <w:rPr>
          <w:rFonts w:ascii="Raleway" w:hAnsi="Raleway"/>
        </w:rPr>
        <w:t>,</w:t>
      </w:r>
      <w:r w:rsidR="007E13E4" w:rsidRPr="00050F82">
        <w:rPr>
          <w:rFonts w:ascii="Raleway" w:hAnsi="Raleway"/>
        </w:rPr>
        <w:t xml:space="preserve"> Title XXXI</w:t>
      </w:r>
      <w:r w:rsidR="00DF1F57">
        <w:rPr>
          <w:rFonts w:ascii="Raleway" w:hAnsi="Raleway"/>
        </w:rPr>
        <w:t>,</w:t>
      </w:r>
      <w:r w:rsidR="007E13E4" w:rsidRPr="00050F82">
        <w:rPr>
          <w:rFonts w:ascii="Raleway" w:hAnsi="Raleway"/>
        </w:rPr>
        <w:t xml:space="preserve"> Chapter 356B) </w:t>
      </w:r>
      <w:r w:rsidR="00706D4D" w:rsidRPr="00050F82">
        <w:rPr>
          <w:rFonts w:ascii="Raleway" w:hAnsi="Raleway"/>
        </w:rPr>
        <w:t>has been rewritten,</w:t>
      </w:r>
      <w:r w:rsidRPr="00050F82">
        <w:rPr>
          <w:rFonts w:ascii="Raleway" w:hAnsi="Raleway"/>
        </w:rPr>
        <w:t xml:space="preserve"> most </w:t>
      </w:r>
      <w:r w:rsidR="00D67E60" w:rsidRPr="00050F82">
        <w:rPr>
          <w:rFonts w:ascii="Raleway" w:hAnsi="Raleway"/>
        </w:rPr>
        <w:t xml:space="preserve">significantly in 2017 and again in 2020.  </w:t>
      </w:r>
      <w:r w:rsidR="007E13E4" w:rsidRPr="00DE207A">
        <w:rPr>
          <w:rFonts w:ascii="Raleway" w:hAnsi="Raleway"/>
          <w:i/>
          <w:iCs/>
        </w:rPr>
        <w:t>The Act</w:t>
      </w:r>
      <w:r w:rsidR="007E13E4" w:rsidRPr="00050F82">
        <w:rPr>
          <w:rFonts w:ascii="Raleway" w:hAnsi="Raleway"/>
        </w:rPr>
        <w:t xml:space="preserve"> </w:t>
      </w:r>
      <w:r w:rsidR="002267B4" w:rsidRPr="00050F82">
        <w:rPr>
          <w:rFonts w:ascii="Raleway" w:hAnsi="Raleway"/>
        </w:rPr>
        <w:t xml:space="preserve">provides </w:t>
      </w:r>
      <w:r w:rsidR="00125460">
        <w:rPr>
          <w:rFonts w:ascii="Raleway" w:hAnsi="Raleway"/>
        </w:rPr>
        <w:t xml:space="preserve">some </w:t>
      </w:r>
      <w:r w:rsidR="002267B4" w:rsidRPr="00050F82">
        <w:rPr>
          <w:rFonts w:ascii="Raleway" w:hAnsi="Raleway"/>
        </w:rPr>
        <w:t>limited</w:t>
      </w:r>
      <w:r w:rsidR="00CE29E2">
        <w:rPr>
          <w:rFonts w:ascii="Raleway" w:hAnsi="Raleway"/>
        </w:rPr>
        <w:t xml:space="preserve"> </w:t>
      </w:r>
      <w:r w:rsidR="002F24A5">
        <w:rPr>
          <w:rFonts w:ascii="Raleway" w:hAnsi="Raleway"/>
        </w:rPr>
        <w:t>latitude for</w:t>
      </w:r>
      <w:r w:rsidR="002267B4" w:rsidRPr="00050F82">
        <w:rPr>
          <w:rFonts w:ascii="Raleway" w:hAnsi="Raleway"/>
        </w:rPr>
        <w:t xml:space="preserve"> the</w:t>
      </w:r>
      <w:r w:rsidR="002F24A5">
        <w:rPr>
          <w:rFonts w:ascii="Raleway" w:hAnsi="Raleway"/>
        </w:rPr>
        <w:t xml:space="preserve"> manner of administering condominiums, </w:t>
      </w:r>
      <w:r w:rsidR="0070695B" w:rsidRPr="00050F82">
        <w:rPr>
          <w:rFonts w:ascii="Raleway" w:hAnsi="Raleway"/>
          <w:i/>
          <w:iCs/>
        </w:rPr>
        <w:t>e.g.,</w:t>
      </w:r>
      <w:r w:rsidR="00BF4D8D" w:rsidRPr="00050F82">
        <w:rPr>
          <w:rFonts w:ascii="Raleway" w:hAnsi="Raleway"/>
        </w:rPr>
        <w:t xml:space="preserve"> how to conduct </w:t>
      </w:r>
      <w:r w:rsidR="0070695B" w:rsidRPr="00050F82">
        <w:rPr>
          <w:rFonts w:ascii="Raleway" w:hAnsi="Raleway"/>
        </w:rPr>
        <w:t>elections</w:t>
      </w:r>
      <w:r w:rsidR="00BF4D8D" w:rsidRPr="00050F82">
        <w:rPr>
          <w:rFonts w:ascii="Raleway" w:hAnsi="Raleway"/>
        </w:rPr>
        <w:t xml:space="preserve">, how to amend the bylaws, </w:t>
      </w:r>
      <w:r w:rsidR="00695866" w:rsidRPr="00050F82">
        <w:rPr>
          <w:rFonts w:ascii="Raleway" w:hAnsi="Raleway"/>
        </w:rPr>
        <w:t xml:space="preserve">the number of unit votes </w:t>
      </w:r>
      <w:r w:rsidR="0070695B" w:rsidRPr="00050F82">
        <w:rPr>
          <w:rFonts w:ascii="Raleway" w:hAnsi="Raleway"/>
        </w:rPr>
        <w:t>needed for</w:t>
      </w:r>
      <w:r w:rsidR="00695866" w:rsidRPr="00050F82">
        <w:rPr>
          <w:rFonts w:ascii="Raleway" w:hAnsi="Raleway"/>
        </w:rPr>
        <w:t xml:space="preserve"> a quorum, </w:t>
      </w:r>
      <w:r w:rsidR="00695866" w:rsidRPr="00CE29E2">
        <w:rPr>
          <w:rFonts w:ascii="Raleway" w:hAnsi="Raleway"/>
          <w:i/>
          <w:iCs/>
        </w:rPr>
        <w:t>etc</w:t>
      </w:r>
      <w:r w:rsidR="00695866" w:rsidRPr="00050F82">
        <w:rPr>
          <w:rFonts w:ascii="Raleway" w:hAnsi="Raleway"/>
        </w:rPr>
        <w:t>.</w:t>
      </w:r>
      <w:r w:rsidR="00716D8B" w:rsidRPr="00050F82">
        <w:rPr>
          <w:rFonts w:ascii="Raleway" w:hAnsi="Raleway"/>
        </w:rPr>
        <w:t xml:space="preserve"> However,</w:t>
      </w:r>
      <w:r w:rsidR="002267B4" w:rsidRPr="00050F82">
        <w:rPr>
          <w:rFonts w:ascii="Raleway" w:hAnsi="Raleway"/>
        </w:rPr>
        <w:t xml:space="preserve"> most of </w:t>
      </w:r>
      <w:r w:rsidR="00DE207A" w:rsidRPr="00DE207A">
        <w:rPr>
          <w:rFonts w:ascii="Raleway" w:hAnsi="Raleway"/>
          <w:i/>
          <w:iCs/>
        </w:rPr>
        <w:t>T</w:t>
      </w:r>
      <w:r w:rsidR="002267B4" w:rsidRPr="00DE207A">
        <w:rPr>
          <w:rFonts w:ascii="Raleway" w:hAnsi="Raleway"/>
          <w:i/>
          <w:iCs/>
        </w:rPr>
        <w:t xml:space="preserve">he </w:t>
      </w:r>
      <w:r w:rsidR="00645F91" w:rsidRPr="00DE207A">
        <w:rPr>
          <w:rFonts w:ascii="Raleway" w:hAnsi="Raleway"/>
          <w:i/>
          <w:iCs/>
        </w:rPr>
        <w:t>Act</w:t>
      </w:r>
      <w:r w:rsidR="00645F91" w:rsidRPr="00050F82">
        <w:rPr>
          <w:rFonts w:ascii="Raleway" w:hAnsi="Raleway"/>
        </w:rPr>
        <w:t xml:space="preserve"> dictates </w:t>
      </w:r>
      <w:r w:rsidR="0087027E">
        <w:rPr>
          <w:rFonts w:ascii="Raleway" w:hAnsi="Raleway"/>
        </w:rPr>
        <w:t>specific inclusions</w:t>
      </w:r>
      <w:r w:rsidR="007E13E4" w:rsidRPr="00050F82">
        <w:rPr>
          <w:rFonts w:ascii="Raleway" w:hAnsi="Raleway"/>
        </w:rPr>
        <w:t xml:space="preserve"> </w:t>
      </w:r>
      <w:r w:rsidR="0087027E">
        <w:rPr>
          <w:rFonts w:ascii="Raleway" w:hAnsi="Raleway"/>
        </w:rPr>
        <w:t>for</w:t>
      </w:r>
      <w:r w:rsidR="007E13E4" w:rsidRPr="00050F82">
        <w:rPr>
          <w:rFonts w:ascii="Raleway" w:hAnsi="Raleway"/>
        </w:rPr>
        <w:t xml:space="preserve"> the bylaws and the </w:t>
      </w:r>
      <w:r w:rsidR="001266D4" w:rsidRPr="00050F82">
        <w:rPr>
          <w:rFonts w:ascii="Raleway" w:hAnsi="Raleway"/>
        </w:rPr>
        <w:t>declaration</w:t>
      </w:r>
      <w:r w:rsidR="007C4B3F">
        <w:rPr>
          <w:rFonts w:ascii="Raleway" w:hAnsi="Raleway"/>
        </w:rPr>
        <w:t>,</w:t>
      </w:r>
      <w:r w:rsidR="001266D4" w:rsidRPr="00050F82">
        <w:rPr>
          <w:rFonts w:ascii="Raleway" w:hAnsi="Raleway"/>
        </w:rPr>
        <w:t xml:space="preserve"> and</w:t>
      </w:r>
      <w:r w:rsidR="007E13E4" w:rsidRPr="00050F82">
        <w:rPr>
          <w:rFonts w:ascii="Raleway" w:hAnsi="Raleway"/>
        </w:rPr>
        <w:t xml:space="preserve"> </w:t>
      </w:r>
      <w:r w:rsidR="007C4B3F">
        <w:rPr>
          <w:rFonts w:ascii="Raleway" w:hAnsi="Raleway"/>
        </w:rPr>
        <w:t xml:space="preserve">it </w:t>
      </w:r>
      <w:r w:rsidR="005232C0">
        <w:rPr>
          <w:rFonts w:ascii="Raleway" w:hAnsi="Raleway"/>
        </w:rPr>
        <w:t>maps out</w:t>
      </w:r>
      <w:r w:rsidR="007E13E4" w:rsidRPr="00050F82">
        <w:rPr>
          <w:rFonts w:ascii="Raleway" w:hAnsi="Raleway"/>
        </w:rPr>
        <w:t xml:space="preserve"> </w:t>
      </w:r>
      <w:r w:rsidR="00695866" w:rsidRPr="00050F82">
        <w:rPr>
          <w:rFonts w:ascii="Raleway" w:hAnsi="Raleway"/>
        </w:rPr>
        <w:t>administrative and operational obligations</w:t>
      </w:r>
      <w:r w:rsidR="007E13E4" w:rsidRPr="00050F82">
        <w:rPr>
          <w:rFonts w:ascii="Raleway" w:hAnsi="Raleway"/>
        </w:rPr>
        <w:t xml:space="preserve">. </w:t>
      </w:r>
      <w:r w:rsidR="00695866" w:rsidRPr="00050F82">
        <w:rPr>
          <w:rFonts w:ascii="Raleway" w:hAnsi="Raleway"/>
        </w:rPr>
        <w:t xml:space="preserve"> Mr. </w:t>
      </w:r>
      <w:r w:rsidR="002D55DE" w:rsidRPr="00050F82">
        <w:rPr>
          <w:rFonts w:ascii="Raleway" w:hAnsi="Raleway"/>
        </w:rPr>
        <w:t>Fitzpatrick suggested</w:t>
      </w:r>
      <w:r w:rsidR="002267B4" w:rsidRPr="00050F82">
        <w:rPr>
          <w:rFonts w:ascii="Raleway" w:hAnsi="Raleway"/>
        </w:rPr>
        <w:t xml:space="preserve"> occasionally send</w:t>
      </w:r>
      <w:r w:rsidR="005232C0">
        <w:rPr>
          <w:rFonts w:ascii="Raleway" w:hAnsi="Raleway"/>
        </w:rPr>
        <w:t>ing</w:t>
      </w:r>
      <w:r w:rsidR="002267B4" w:rsidRPr="00050F82">
        <w:rPr>
          <w:rFonts w:ascii="Raleway" w:hAnsi="Raleway"/>
        </w:rPr>
        <w:t xml:space="preserve"> Association members portions of the bylaws with suggested revisions.  In this way we can all </w:t>
      </w:r>
      <w:r w:rsidR="004A7E8C" w:rsidRPr="00050F82">
        <w:rPr>
          <w:rFonts w:ascii="Raleway" w:hAnsi="Raleway"/>
        </w:rPr>
        <w:t xml:space="preserve">have opportunities to </w:t>
      </w:r>
      <w:r w:rsidR="002267B4" w:rsidRPr="00050F82">
        <w:rPr>
          <w:rFonts w:ascii="Raleway" w:hAnsi="Raleway"/>
        </w:rPr>
        <w:t xml:space="preserve">offer input and at the same time become familiar with </w:t>
      </w:r>
      <w:r w:rsidR="00E61F76">
        <w:rPr>
          <w:rFonts w:ascii="Raleway" w:hAnsi="Raleway"/>
        </w:rPr>
        <w:t xml:space="preserve">both </w:t>
      </w:r>
      <w:r w:rsidR="00D17EA3" w:rsidRPr="00050F82">
        <w:rPr>
          <w:rFonts w:ascii="Raleway" w:hAnsi="Raleway"/>
        </w:rPr>
        <w:t>the</w:t>
      </w:r>
      <w:r w:rsidR="00C4686E" w:rsidRPr="00050F82">
        <w:rPr>
          <w:rFonts w:ascii="Raleway" w:hAnsi="Raleway"/>
        </w:rPr>
        <w:t xml:space="preserve"> bylaws and </w:t>
      </w:r>
      <w:r w:rsidR="00D17EA3" w:rsidRPr="00050F82">
        <w:rPr>
          <w:rFonts w:ascii="Raleway" w:hAnsi="Raleway"/>
        </w:rPr>
        <w:t>our</w:t>
      </w:r>
      <w:r w:rsidR="00157B20">
        <w:rPr>
          <w:rFonts w:ascii="Raleway" w:hAnsi="Raleway"/>
        </w:rPr>
        <w:t xml:space="preserve"> </w:t>
      </w:r>
      <w:r w:rsidR="00C4686E" w:rsidRPr="00050F82">
        <w:rPr>
          <w:rFonts w:ascii="Raleway" w:hAnsi="Raleway"/>
        </w:rPr>
        <w:t xml:space="preserve">legal obligations. </w:t>
      </w:r>
      <w:r w:rsidR="00E61F76">
        <w:rPr>
          <w:rFonts w:ascii="Raleway" w:hAnsi="Raleway"/>
        </w:rPr>
        <w:t>Such an inclusive</w:t>
      </w:r>
      <w:r w:rsidR="00AC74A3" w:rsidRPr="00050F82">
        <w:rPr>
          <w:rFonts w:ascii="Raleway" w:hAnsi="Raleway"/>
        </w:rPr>
        <w:t xml:space="preserve"> review process may make </w:t>
      </w:r>
      <w:r w:rsidR="00695866" w:rsidRPr="00050F82">
        <w:rPr>
          <w:rFonts w:ascii="Raleway" w:hAnsi="Raleway"/>
        </w:rPr>
        <w:t xml:space="preserve">it easier for us to achieve the required vote of 2/3 of the membership needed to pass </w:t>
      </w:r>
      <w:r w:rsidR="00DE207A">
        <w:rPr>
          <w:rFonts w:ascii="Raleway" w:hAnsi="Raleway"/>
        </w:rPr>
        <w:t>a</w:t>
      </w:r>
      <w:r w:rsidR="00695866" w:rsidRPr="00050F82">
        <w:rPr>
          <w:rFonts w:ascii="Raleway" w:hAnsi="Raleway"/>
        </w:rPr>
        <w:t xml:space="preserve"> revised document. </w:t>
      </w:r>
      <w:r w:rsidR="002267B4" w:rsidRPr="00050F82">
        <w:rPr>
          <w:rFonts w:ascii="Raleway" w:hAnsi="Raleway"/>
        </w:rPr>
        <w:t>There was no vote, but</w:t>
      </w:r>
      <w:r w:rsidR="001266D4">
        <w:rPr>
          <w:rFonts w:ascii="Raleway" w:hAnsi="Raleway"/>
        </w:rPr>
        <w:t xml:space="preserve"> </w:t>
      </w:r>
      <w:r w:rsidR="002267B4" w:rsidRPr="00050F82">
        <w:rPr>
          <w:rFonts w:ascii="Raleway" w:hAnsi="Raleway"/>
        </w:rPr>
        <w:t xml:space="preserve">members nodded approval </w:t>
      </w:r>
      <w:r w:rsidR="00674192" w:rsidRPr="00050F82">
        <w:rPr>
          <w:rFonts w:ascii="Raleway" w:hAnsi="Raleway"/>
        </w:rPr>
        <w:t>for</w:t>
      </w:r>
      <w:r w:rsidR="002267B4" w:rsidRPr="00050F82">
        <w:rPr>
          <w:rFonts w:ascii="Raleway" w:hAnsi="Raleway"/>
        </w:rPr>
        <w:t xml:space="preserve"> this approach.</w:t>
      </w:r>
    </w:p>
    <w:p w14:paraId="080F8D79" w14:textId="32F597D7" w:rsidR="005E3E97" w:rsidRPr="00FA6421" w:rsidRDefault="004732CF" w:rsidP="005E3E97">
      <w:pPr>
        <w:pStyle w:val="Heading1"/>
        <w:rPr>
          <w:b/>
          <w:bCs/>
        </w:rPr>
      </w:pPr>
      <w:r w:rsidRPr="00FA6421">
        <w:rPr>
          <w:b/>
          <w:bCs/>
        </w:rPr>
        <w:t>V</w:t>
      </w:r>
      <w:r w:rsidR="00BC0000" w:rsidRPr="00FA6421">
        <w:rPr>
          <w:b/>
          <w:bCs/>
        </w:rPr>
        <w:t>I</w:t>
      </w:r>
      <w:r w:rsidRPr="00FA6421">
        <w:rPr>
          <w:b/>
          <w:bCs/>
        </w:rPr>
        <w:t>.</w:t>
      </w:r>
      <w:r w:rsidRPr="00FA6421">
        <w:rPr>
          <w:b/>
          <w:bCs/>
        </w:rPr>
        <w:tab/>
      </w:r>
      <w:r w:rsidR="000361D0" w:rsidRPr="00FA6421">
        <w:rPr>
          <w:b/>
          <w:bCs/>
        </w:rPr>
        <w:t xml:space="preserve">Reports from </w:t>
      </w:r>
      <w:r w:rsidR="00E62DB7" w:rsidRPr="00FA6421">
        <w:rPr>
          <w:b/>
          <w:bCs/>
        </w:rPr>
        <w:t>Nancy Ehlers, Managing Agent</w:t>
      </w:r>
      <w:r w:rsidR="000361D0" w:rsidRPr="00FA6421">
        <w:rPr>
          <w:b/>
          <w:bCs/>
        </w:rPr>
        <w:t>, and John Carpenter, C.P.A.</w:t>
      </w:r>
      <w:r w:rsidR="00E62DB7" w:rsidRPr="00FA6421">
        <w:rPr>
          <w:b/>
          <w:bCs/>
        </w:rPr>
        <w:t xml:space="preserve"> </w:t>
      </w:r>
    </w:p>
    <w:p w14:paraId="56401891" w14:textId="25A44C7A" w:rsidR="00E067EE" w:rsidRPr="00A02306" w:rsidRDefault="00E067EE" w:rsidP="00573E68">
      <w:pPr>
        <w:tabs>
          <w:tab w:val="left" w:pos="720"/>
        </w:tabs>
        <w:ind w:left="720"/>
        <w:rPr>
          <w:rFonts w:ascii="Raleway" w:hAnsi="Raleway"/>
        </w:rPr>
      </w:pPr>
      <w:r w:rsidRPr="00A02306">
        <w:rPr>
          <w:rFonts w:ascii="Raleway" w:hAnsi="Raleway"/>
        </w:rPr>
        <w:t xml:space="preserve">This is a learning year as </w:t>
      </w:r>
      <w:r w:rsidRPr="00765891">
        <w:rPr>
          <w:rFonts w:ascii="Raleway" w:hAnsi="Raleway"/>
          <w:i/>
          <w:iCs/>
        </w:rPr>
        <w:t>Lincoln Condominium Management Group</w:t>
      </w:r>
      <w:r w:rsidRPr="00A02306">
        <w:rPr>
          <w:rFonts w:ascii="Raleway" w:hAnsi="Raleway"/>
        </w:rPr>
        <w:t xml:space="preserve"> begins to develop a </w:t>
      </w:r>
      <w:r w:rsidR="00573E68" w:rsidRPr="00A02306">
        <w:rPr>
          <w:rFonts w:ascii="Raleway" w:hAnsi="Raleway"/>
        </w:rPr>
        <w:t>three-year</w:t>
      </w:r>
      <w:r w:rsidRPr="00A02306">
        <w:rPr>
          <w:rFonts w:ascii="Raleway" w:hAnsi="Raleway"/>
        </w:rPr>
        <w:t xml:space="preserve"> plan.  </w:t>
      </w:r>
      <w:r w:rsidR="005B2F4F" w:rsidRPr="00A02306">
        <w:rPr>
          <w:rFonts w:ascii="Raleway" w:hAnsi="Raleway"/>
        </w:rPr>
        <w:t xml:space="preserve">Ms. Ehlers explained that she does not </w:t>
      </w:r>
      <w:r w:rsidR="00DE207A">
        <w:rPr>
          <w:rFonts w:ascii="Raleway" w:hAnsi="Raleway"/>
        </w:rPr>
        <w:t xml:space="preserve">like to </w:t>
      </w:r>
      <w:r w:rsidR="005B2F4F" w:rsidRPr="00A02306">
        <w:rPr>
          <w:rFonts w:ascii="Raleway" w:hAnsi="Raleway"/>
        </w:rPr>
        <w:t xml:space="preserve">deal with </w:t>
      </w:r>
      <w:r w:rsidR="00D124EF" w:rsidRPr="00A02306">
        <w:rPr>
          <w:rFonts w:ascii="Raleway" w:hAnsi="Raleway"/>
        </w:rPr>
        <w:t xml:space="preserve">special </w:t>
      </w:r>
      <w:r w:rsidR="007C7B98" w:rsidRPr="00A02306">
        <w:rPr>
          <w:rFonts w:ascii="Raleway" w:hAnsi="Raleway"/>
        </w:rPr>
        <w:t>assessments,</w:t>
      </w:r>
      <w:r w:rsidR="00D124EF" w:rsidRPr="00A02306">
        <w:rPr>
          <w:rFonts w:ascii="Raleway" w:hAnsi="Raleway"/>
        </w:rPr>
        <w:t xml:space="preserve"> be</w:t>
      </w:r>
      <w:r w:rsidR="00E61F76">
        <w:rPr>
          <w:rFonts w:ascii="Raleway" w:hAnsi="Raleway"/>
        </w:rPr>
        <w:t>lieving</w:t>
      </w:r>
      <w:r w:rsidR="00D124EF" w:rsidRPr="00A02306">
        <w:rPr>
          <w:rFonts w:ascii="Raleway" w:hAnsi="Raleway"/>
        </w:rPr>
        <w:t xml:space="preserve"> this is </w:t>
      </w:r>
      <w:r w:rsidR="005310F3">
        <w:rPr>
          <w:rFonts w:ascii="Raleway" w:hAnsi="Raleway"/>
        </w:rPr>
        <w:t xml:space="preserve">usually </w:t>
      </w:r>
      <w:r w:rsidR="00D124EF" w:rsidRPr="00A02306">
        <w:rPr>
          <w:rFonts w:ascii="Raleway" w:hAnsi="Raleway"/>
        </w:rPr>
        <w:t>a sign of poor planning</w:t>
      </w:r>
      <w:r w:rsidR="00B60581">
        <w:rPr>
          <w:rFonts w:ascii="Raleway" w:hAnsi="Raleway"/>
        </w:rPr>
        <w:t>;</w:t>
      </w:r>
      <w:r w:rsidR="005310F3">
        <w:rPr>
          <w:rFonts w:ascii="Raleway" w:hAnsi="Raleway"/>
        </w:rPr>
        <w:t xml:space="preserve"> t</w:t>
      </w:r>
      <w:r w:rsidR="004A3BF1" w:rsidRPr="00A02306">
        <w:rPr>
          <w:rFonts w:ascii="Raleway" w:hAnsi="Raleway"/>
        </w:rPr>
        <w:t>he reserve budget should be designed to anticipate needs.</w:t>
      </w:r>
      <w:r w:rsidR="009B49B2" w:rsidRPr="00A02306">
        <w:rPr>
          <w:rFonts w:ascii="Raleway" w:hAnsi="Raleway"/>
        </w:rPr>
        <w:t xml:space="preserve">  Of necessity, the development of the plan will take time</w:t>
      </w:r>
      <w:r w:rsidR="00EF448C">
        <w:rPr>
          <w:rFonts w:ascii="Raleway" w:hAnsi="Raleway"/>
        </w:rPr>
        <w:t xml:space="preserve">, and </w:t>
      </w:r>
      <w:r w:rsidR="009B49B2" w:rsidRPr="00A02306">
        <w:rPr>
          <w:rFonts w:ascii="Raleway" w:hAnsi="Raleway"/>
        </w:rPr>
        <w:t xml:space="preserve">Ms. Ehlers indicated that her first concern is </w:t>
      </w:r>
      <w:r w:rsidR="007C7B98" w:rsidRPr="00A02306">
        <w:rPr>
          <w:rFonts w:ascii="Raleway" w:hAnsi="Raleway"/>
        </w:rPr>
        <w:t>to ensure</w:t>
      </w:r>
      <w:r w:rsidR="007C7B98">
        <w:rPr>
          <w:rFonts w:ascii="Raleway" w:hAnsi="Raleway"/>
        </w:rPr>
        <w:t xml:space="preserve"> a</w:t>
      </w:r>
      <w:r w:rsidR="00F06471">
        <w:rPr>
          <w:rFonts w:ascii="Raleway" w:hAnsi="Raleway"/>
        </w:rPr>
        <w:t xml:space="preserve"> stable </w:t>
      </w:r>
      <w:r w:rsidR="009B49B2" w:rsidRPr="00A02306">
        <w:rPr>
          <w:rFonts w:ascii="Raleway" w:hAnsi="Raleway"/>
        </w:rPr>
        <w:t xml:space="preserve">infrastructure and </w:t>
      </w:r>
      <w:r w:rsidR="00FC5521">
        <w:rPr>
          <w:rFonts w:ascii="Raleway" w:hAnsi="Raleway"/>
        </w:rPr>
        <w:t>the effecting</w:t>
      </w:r>
      <w:r w:rsidR="007C7B98">
        <w:rPr>
          <w:rFonts w:ascii="Raleway" w:hAnsi="Raleway"/>
        </w:rPr>
        <w:t xml:space="preserve"> </w:t>
      </w:r>
      <w:r w:rsidR="00FC5521">
        <w:rPr>
          <w:rFonts w:ascii="Raleway" w:hAnsi="Raleway"/>
        </w:rPr>
        <w:t xml:space="preserve">of </w:t>
      </w:r>
      <w:r w:rsidR="009B49B2" w:rsidRPr="00A02306">
        <w:rPr>
          <w:rFonts w:ascii="Raleway" w:hAnsi="Raleway"/>
        </w:rPr>
        <w:t xml:space="preserve">major repairs. </w:t>
      </w:r>
      <w:r w:rsidR="00FC5521">
        <w:rPr>
          <w:rFonts w:ascii="Raleway" w:hAnsi="Raleway"/>
        </w:rPr>
        <w:t>Lincoln</w:t>
      </w:r>
      <w:r w:rsidR="009B49B2" w:rsidRPr="00A02306">
        <w:rPr>
          <w:rFonts w:ascii="Raleway" w:hAnsi="Raleway"/>
        </w:rPr>
        <w:t xml:space="preserve"> will </w:t>
      </w:r>
      <w:r w:rsidR="00FC5521">
        <w:rPr>
          <w:rFonts w:ascii="Raleway" w:hAnsi="Raleway"/>
        </w:rPr>
        <w:t xml:space="preserve">achieve these goals </w:t>
      </w:r>
      <w:r w:rsidR="009B49B2" w:rsidRPr="00A02306">
        <w:rPr>
          <w:rFonts w:ascii="Raleway" w:hAnsi="Raleway"/>
        </w:rPr>
        <w:t xml:space="preserve">in conjunction with other maintenance </w:t>
      </w:r>
      <w:r w:rsidR="00EF448C">
        <w:rPr>
          <w:rFonts w:ascii="Raleway" w:hAnsi="Raleway"/>
        </w:rPr>
        <w:t>priorities</w:t>
      </w:r>
      <w:r w:rsidR="009B49B2" w:rsidRPr="00A02306">
        <w:rPr>
          <w:rFonts w:ascii="Raleway" w:hAnsi="Raleway"/>
        </w:rPr>
        <w:t xml:space="preserve">. </w:t>
      </w:r>
      <w:r w:rsidR="00EF448C">
        <w:rPr>
          <w:rFonts w:ascii="Raleway" w:hAnsi="Raleway"/>
        </w:rPr>
        <w:t xml:space="preserve"> </w:t>
      </w:r>
      <w:r w:rsidR="009B49B2" w:rsidRPr="00A02306">
        <w:rPr>
          <w:rFonts w:ascii="Raleway" w:hAnsi="Raleway"/>
        </w:rPr>
        <w:t>She explained that her approach is to tackle each home</w:t>
      </w:r>
      <w:r w:rsidR="002708F0">
        <w:rPr>
          <w:rFonts w:ascii="Raleway" w:hAnsi="Raleway"/>
        </w:rPr>
        <w:t xml:space="preserve"> or building</w:t>
      </w:r>
      <w:r w:rsidR="009B49B2" w:rsidRPr="00A02306">
        <w:rPr>
          <w:rFonts w:ascii="Raleway" w:hAnsi="Raleway"/>
        </w:rPr>
        <w:t xml:space="preserve"> individually and as completely as possible.  </w:t>
      </w:r>
    </w:p>
    <w:p w14:paraId="0749B739" w14:textId="42140958" w:rsidR="00C0649C" w:rsidRPr="00A02306" w:rsidRDefault="00503A54" w:rsidP="00573E68">
      <w:pPr>
        <w:tabs>
          <w:tab w:val="left" w:pos="720"/>
        </w:tabs>
        <w:ind w:left="720"/>
        <w:rPr>
          <w:rFonts w:ascii="Raleway" w:hAnsi="Raleway"/>
        </w:rPr>
      </w:pPr>
      <w:r w:rsidRPr="00A02306">
        <w:rPr>
          <w:rFonts w:ascii="Raleway" w:hAnsi="Raleway"/>
        </w:rPr>
        <w:t>Ms. Ehlers reported the</w:t>
      </w:r>
      <w:r w:rsidR="00401013" w:rsidRPr="00A02306">
        <w:rPr>
          <w:rFonts w:ascii="Raleway" w:hAnsi="Raleway"/>
        </w:rPr>
        <w:t>re were problems</w:t>
      </w:r>
      <w:r w:rsidRPr="00A02306">
        <w:rPr>
          <w:rFonts w:ascii="Raleway" w:hAnsi="Raleway"/>
        </w:rPr>
        <w:t xml:space="preserve"> getting </w:t>
      </w:r>
      <w:r w:rsidR="00F06471">
        <w:rPr>
          <w:rFonts w:ascii="Raleway" w:hAnsi="Raleway"/>
        </w:rPr>
        <w:t xml:space="preserve">our </w:t>
      </w:r>
      <w:r w:rsidR="002708F0">
        <w:rPr>
          <w:rFonts w:ascii="Raleway" w:hAnsi="Raleway"/>
        </w:rPr>
        <w:t>H</w:t>
      </w:r>
      <w:r w:rsidR="001A7516">
        <w:rPr>
          <w:rFonts w:ascii="Raleway" w:hAnsi="Raleway"/>
        </w:rPr>
        <w:t>omeowners’</w:t>
      </w:r>
      <w:r w:rsidR="00F06471">
        <w:rPr>
          <w:rFonts w:ascii="Raleway" w:hAnsi="Raleway"/>
        </w:rPr>
        <w:t xml:space="preserve"> </w:t>
      </w:r>
      <w:r w:rsidR="002708F0">
        <w:rPr>
          <w:rFonts w:ascii="Raleway" w:hAnsi="Raleway"/>
        </w:rPr>
        <w:t>As</w:t>
      </w:r>
      <w:r w:rsidR="00F06471">
        <w:rPr>
          <w:rFonts w:ascii="Raleway" w:hAnsi="Raleway"/>
        </w:rPr>
        <w:t xml:space="preserve">sociation </w:t>
      </w:r>
      <w:r w:rsidR="003675A2" w:rsidRPr="00A02306">
        <w:rPr>
          <w:rFonts w:ascii="Raleway" w:hAnsi="Raleway"/>
        </w:rPr>
        <w:t>up and running</w:t>
      </w:r>
      <w:r w:rsidR="00F06471">
        <w:rPr>
          <w:rFonts w:ascii="Raleway" w:hAnsi="Raleway"/>
        </w:rPr>
        <w:t xml:space="preserve"> under her management</w:t>
      </w:r>
      <w:r w:rsidR="003675A2" w:rsidRPr="00A02306">
        <w:rPr>
          <w:rFonts w:ascii="Raleway" w:hAnsi="Raleway"/>
        </w:rPr>
        <w:t xml:space="preserve"> due to difficult</w:t>
      </w:r>
      <w:r w:rsidR="00F06471">
        <w:rPr>
          <w:rFonts w:ascii="Raleway" w:hAnsi="Raleway"/>
        </w:rPr>
        <w:t>ies</w:t>
      </w:r>
      <w:r w:rsidR="003675A2" w:rsidRPr="00A02306">
        <w:rPr>
          <w:rFonts w:ascii="Raleway" w:hAnsi="Raleway"/>
        </w:rPr>
        <w:t xml:space="preserve"> interacting with </w:t>
      </w:r>
      <w:r w:rsidR="003675A2" w:rsidRPr="00F06471">
        <w:rPr>
          <w:rFonts w:ascii="Raleway" w:hAnsi="Raleway"/>
          <w:i/>
          <w:iCs/>
        </w:rPr>
        <w:t>Moriarty Management</w:t>
      </w:r>
      <w:r w:rsidR="003675A2" w:rsidRPr="00A02306">
        <w:rPr>
          <w:rFonts w:ascii="Raleway" w:hAnsi="Raleway"/>
        </w:rPr>
        <w:t xml:space="preserve">.  </w:t>
      </w:r>
      <w:r w:rsidR="00401013" w:rsidRPr="00A02306">
        <w:rPr>
          <w:rFonts w:ascii="Raleway" w:hAnsi="Raleway"/>
        </w:rPr>
        <w:t xml:space="preserve">These problems are now resolved.  </w:t>
      </w:r>
      <w:r w:rsidR="003675A2" w:rsidRPr="00A02306">
        <w:rPr>
          <w:rFonts w:ascii="Raleway" w:hAnsi="Raleway"/>
        </w:rPr>
        <w:t>The record keeping problem</w:t>
      </w:r>
      <w:r w:rsidR="00B835CB">
        <w:rPr>
          <w:rFonts w:ascii="Raleway" w:hAnsi="Raleway"/>
        </w:rPr>
        <w:t>s</w:t>
      </w:r>
      <w:r w:rsidR="003675A2" w:rsidRPr="00A02306">
        <w:rPr>
          <w:rFonts w:ascii="Raleway" w:hAnsi="Raleway"/>
        </w:rPr>
        <w:t xml:space="preserve"> </w:t>
      </w:r>
      <w:r w:rsidR="00F06471">
        <w:rPr>
          <w:rFonts w:ascii="Raleway" w:hAnsi="Raleway"/>
        </w:rPr>
        <w:t>experienced with</w:t>
      </w:r>
      <w:r w:rsidR="003675A2" w:rsidRPr="00A02306">
        <w:rPr>
          <w:rFonts w:ascii="Raleway" w:hAnsi="Raleway"/>
        </w:rPr>
        <w:t xml:space="preserve"> </w:t>
      </w:r>
      <w:r w:rsidR="003675A2" w:rsidRPr="00F06471">
        <w:rPr>
          <w:rFonts w:ascii="Raleway" w:hAnsi="Raleway"/>
          <w:i/>
          <w:iCs/>
        </w:rPr>
        <w:t>MMC</w:t>
      </w:r>
      <w:r w:rsidR="003675A2" w:rsidRPr="00A02306">
        <w:rPr>
          <w:rFonts w:ascii="Raleway" w:hAnsi="Raleway"/>
        </w:rPr>
        <w:t xml:space="preserve"> will not occur with </w:t>
      </w:r>
      <w:r w:rsidR="003675A2" w:rsidRPr="00F06471">
        <w:rPr>
          <w:rFonts w:ascii="Raleway" w:hAnsi="Raleway"/>
          <w:i/>
          <w:iCs/>
        </w:rPr>
        <w:t>Lincoln</w:t>
      </w:r>
      <w:r w:rsidR="003675A2" w:rsidRPr="00A02306">
        <w:rPr>
          <w:rFonts w:ascii="Raleway" w:hAnsi="Raleway"/>
        </w:rPr>
        <w:t>.  John Carpenter</w:t>
      </w:r>
      <w:r w:rsidR="00910050">
        <w:rPr>
          <w:rFonts w:ascii="Raleway" w:hAnsi="Raleway"/>
        </w:rPr>
        <w:t xml:space="preserve"> </w:t>
      </w:r>
      <w:r w:rsidR="003675A2" w:rsidRPr="00A02306">
        <w:rPr>
          <w:rFonts w:ascii="Raleway" w:hAnsi="Raleway"/>
        </w:rPr>
        <w:t>will</w:t>
      </w:r>
      <w:r w:rsidR="00910050">
        <w:rPr>
          <w:rFonts w:ascii="Raleway" w:hAnsi="Raleway"/>
        </w:rPr>
        <w:t xml:space="preserve"> now</w:t>
      </w:r>
      <w:r w:rsidR="003675A2" w:rsidRPr="00A02306">
        <w:rPr>
          <w:rFonts w:ascii="Raleway" w:hAnsi="Raleway"/>
        </w:rPr>
        <w:t xml:space="preserve"> maintain files and statements.</w:t>
      </w:r>
    </w:p>
    <w:p w14:paraId="45B78A33" w14:textId="79DA8A8F" w:rsidR="00C0649C" w:rsidRPr="00A02306" w:rsidRDefault="0026172C" w:rsidP="00573E68">
      <w:pPr>
        <w:tabs>
          <w:tab w:val="left" w:pos="720"/>
        </w:tabs>
        <w:ind w:left="720"/>
        <w:rPr>
          <w:rFonts w:ascii="Raleway" w:hAnsi="Raleway"/>
        </w:rPr>
      </w:pPr>
      <w:r>
        <w:rPr>
          <w:rFonts w:ascii="Raleway" w:hAnsi="Raleway"/>
        </w:rPr>
        <w:t>Her</w:t>
      </w:r>
      <w:r w:rsidR="006C5E7C" w:rsidRPr="00A02306">
        <w:rPr>
          <w:rFonts w:ascii="Raleway" w:hAnsi="Raleway"/>
        </w:rPr>
        <w:t xml:space="preserve"> key message was that in the next year physical maintenance work will be done </w:t>
      </w:r>
      <w:r w:rsidR="00B835CB" w:rsidRPr="00A02306">
        <w:rPr>
          <w:rFonts w:ascii="Raleway" w:hAnsi="Raleway"/>
        </w:rPr>
        <w:t>as a priority</w:t>
      </w:r>
      <w:r>
        <w:rPr>
          <w:rFonts w:ascii="Raleway" w:hAnsi="Raleway"/>
        </w:rPr>
        <w:t xml:space="preserve"> and will depend on </w:t>
      </w:r>
      <w:r w:rsidR="00765891">
        <w:rPr>
          <w:rFonts w:ascii="Raleway" w:hAnsi="Raleway"/>
        </w:rPr>
        <w:t>adequate funding</w:t>
      </w:r>
      <w:r w:rsidR="006C5E7C" w:rsidRPr="00A02306">
        <w:rPr>
          <w:rFonts w:ascii="Raleway" w:hAnsi="Raleway"/>
        </w:rPr>
        <w:t xml:space="preserve">. </w:t>
      </w:r>
      <w:r w:rsidR="00C0649C" w:rsidRPr="00A02306">
        <w:rPr>
          <w:rFonts w:ascii="Raleway" w:hAnsi="Raleway"/>
        </w:rPr>
        <w:t xml:space="preserve">The first thorough “walk-around” </w:t>
      </w:r>
      <w:r w:rsidR="00A71ABB" w:rsidRPr="00A02306">
        <w:rPr>
          <w:rFonts w:ascii="Raleway" w:hAnsi="Raleway"/>
        </w:rPr>
        <w:t xml:space="preserve">inspection </w:t>
      </w:r>
      <w:r w:rsidR="00C0649C" w:rsidRPr="00A02306">
        <w:rPr>
          <w:rFonts w:ascii="Raleway" w:hAnsi="Raleway"/>
        </w:rPr>
        <w:t xml:space="preserve">occurred at the end of April </w:t>
      </w:r>
      <w:r w:rsidR="00A71ABB" w:rsidRPr="00A02306">
        <w:rPr>
          <w:rFonts w:ascii="Raleway" w:hAnsi="Raleway"/>
        </w:rPr>
        <w:t>during which</w:t>
      </w:r>
      <w:r w:rsidR="00C0649C" w:rsidRPr="00A02306">
        <w:rPr>
          <w:rFonts w:ascii="Raleway" w:hAnsi="Raleway"/>
        </w:rPr>
        <w:t xml:space="preserve"> a list of needs </w:t>
      </w:r>
      <w:r w:rsidR="00DF73E3" w:rsidRPr="00A02306">
        <w:rPr>
          <w:rFonts w:ascii="Raleway" w:hAnsi="Raleway"/>
        </w:rPr>
        <w:t xml:space="preserve">and priorities </w:t>
      </w:r>
      <w:r w:rsidR="00C0649C" w:rsidRPr="00A02306">
        <w:rPr>
          <w:rFonts w:ascii="Raleway" w:hAnsi="Raleway"/>
        </w:rPr>
        <w:t>was begun.  Combin</w:t>
      </w:r>
      <w:r w:rsidR="00DF73E3" w:rsidRPr="00A02306">
        <w:rPr>
          <w:rFonts w:ascii="Raleway" w:hAnsi="Raleway"/>
        </w:rPr>
        <w:t>in</w:t>
      </w:r>
      <w:r w:rsidR="00C0649C" w:rsidRPr="00A02306">
        <w:rPr>
          <w:rFonts w:ascii="Raleway" w:hAnsi="Raleway"/>
        </w:rPr>
        <w:t xml:space="preserve">g this with </w:t>
      </w:r>
      <w:r w:rsidR="005A1026" w:rsidRPr="00A02306">
        <w:rPr>
          <w:rFonts w:ascii="Raleway" w:hAnsi="Raleway"/>
        </w:rPr>
        <w:t xml:space="preserve">maintenance requests sent </w:t>
      </w:r>
      <w:r>
        <w:rPr>
          <w:rFonts w:ascii="Raleway" w:hAnsi="Raleway"/>
        </w:rPr>
        <w:t xml:space="preserve">directly </w:t>
      </w:r>
      <w:r w:rsidR="005A1026" w:rsidRPr="00A02306">
        <w:rPr>
          <w:rFonts w:ascii="Raleway" w:hAnsi="Raleway"/>
        </w:rPr>
        <w:t>by</w:t>
      </w:r>
      <w:r w:rsidR="00C0649C" w:rsidRPr="00A02306">
        <w:rPr>
          <w:rFonts w:ascii="Raleway" w:hAnsi="Raleway"/>
        </w:rPr>
        <w:t xml:space="preserve"> members</w:t>
      </w:r>
      <w:r w:rsidR="009B49B2" w:rsidRPr="00A02306">
        <w:rPr>
          <w:rFonts w:ascii="Raleway" w:hAnsi="Raleway"/>
        </w:rPr>
        <w:t>,</w:t>
      </w:r>
      <w:r w:rsidR="006C5E7C" w:rsidRPr="00A02306">
        <w:rPr>
          <w:rFonts w:ascii="Raleway" w:hAnsi="Raleway"/>
        </w:rPr>
        <w:t xml:space="preserve"> she </w:t>
      </w:r>
      <w:r w:rsidR="00DF73E3" w:rsidRPr="00A02306">
        <w:rPr>
          <w:rFonts w:ascii="Raleway" w:hAnsi="Raleway"/>
        </w:rPr>
        <w:t>will</w:t>
      </w:r>
      <w:r w:rsidR="00C0649C" w:rsidRPr="00A02306">
        <w:rPr>
          <w:rFonts w:ascii="Raleway" w:hAnsi="Raleway"/>
        </w:rPr>
        <w:t xml:space="preserve"> continue to develop </w:t>
      </w:r>
      <w:r w:rsidR="00DF73E3" w:rsidRPr="00A02306">
        <w:rPr>
          <w:rFonts w:ascii="Raleway" w:hAnsi="Raleway"/>
        </w:rPr>
        <w:t>and prioritize</w:t>
      </w:r>
      <w:r w:rsidR="0097030C">
        <w:rPr>
          <w:rFonts w:ascii="Raleway" w:hAnsi="Raleway"/>
        </w:rPr>
        <w:t xml:space="preserve"> projects</w:t>
      </w:r>
      <w:r w:rsidR="00C0649C" w:rsidRPr="00A02306">
        <w:rPr>
          <w:rFonts w:ascii="Raleway" w:hAnsi="Raleway"/>
        </w:rPr>
        <w:t>.</w:t>
      </w:r>
      <w:r w:rsidR="004E325F" w:rsidRPr="00A02306">
        <w:rPr>
          <w:rFonts w:ascii="Raleway" w:hAnsi="Raleway"/>
        </w:rPr>
        <w:t xml:space="preserve">  She hopes to have </w:t>
      </w:r>
      <w:r w:rsidR="009B49B2" w:rsidRPr="00A02306">
        <w:rPr>
          <w:rFonts w:ascii="Raleway" w:hAnsi="Raleway"/>
        </w:rPr>
        <w:t>th</w:t>
      </w:r>
      <w:r w:rsidR="00F156FB">
        <w:rPr>
          <w:rFonts w:ascii="Raleway" w:hAnsi="Raleway"/>
        </w:rPr>
        <w:t>e</w:t>
      </w:r>
      <w:r w:rsidR="009B49B2" w:rsidRPr="00A02306">
        <w:rPr>
          <w:rFonts w:ascii="Raleway" w:hAnsi="Raleway"/>
        </w:rPr>
        <w:t xml:space="preserve"> </w:t>
      </w:r>
      <w:r w:rsidR="004E325F" w:rsidRPr="00A02306">
        <w:rPr>
          <w:rFonts w:ascii="Raleway" w:hAnsi="Raleway"/>
        </w:rPr>
        <w:t>priority list prepared in the coming week.</w:t>
      </w:r>
      <w:r w:rsidR="00D675FF" w:rsidRPr="00A02306">
        <w:rPr>
          <w:rFonts w:ascii="Raleway" w:hAnsi="Raleway"/>
        </w:rPr>
        <w:t xml:space="preserve"> </w:t>
      </w:r>
      <w:r w:rsidR="00B636AB" w:rsidRPr="00A02306">
        <w:rPr>
          <w:rFonts w:ascii="Raleway" w:hAnsi="Raleway"/>
        </w:rPr>
        <w:t>H</w:t>
      </w:r>
      <w:r w:rsidR="00D675FF" w:rsidRPr="00A02306">
        <w:rPr>
          <w:rFonts w:ascii="Raleway" w:hAnsi="Raleway"/>
        </w:rPr>
        <w:t xml:space="preserve">er workers and painters will be finishing the work started by </w:t>
      </w:r>
      <w:r w:rsidR="00D675FF" w:rsidRPr="00862134">
        <w:rPr>
          <w:rFonts w:ascii="Raleway" w:hAnsi="Raleway"/>
          <w:i/>
          <w:iCs/>
        </w:rPr>
        <w:t>P.R.E.P.</w:t>
      </w:r>
      <w:r w:rsidR="00746B4C" w:rsidRPr="00862134">
        <w:rPr>
          <w:rFonts w:ascii="Raleway" w:hAnsi="Raleway"/>
          <w:i/>
          <w:iCs/>
        </w:rPr>
        <w:t xml:space="preserve"> </w:t>
      </w:r>
      <w:r w:rsidR="00862134" w:rsidRPr="00862134">
        <w:rPr>
          <w:rFonts w:ascii="Raleway" w:hAnsi="Raleway"/>
          <w:i/>
          <w:iCs/>
        </w:rPr>
        <w:t>Contractors</w:t>
      </w:r>
      <w:r w:rsidR="00746B4C">
        <w:rPr>
          <w:rFonts w:ascii="Raleway" w:hAnsi="Raleway"/>
        </w:rPr>
        <w:t>,</w:t>
      </w:r>
      <w:r w:rsidR="00D675FF" w:rsidRPr="00A02306">
        <w:rPr>
          <w:rFonts w:ascii="Raleway" w:hAnsi="Raleway"/>
        </w:rPr>
        <w:t xml:space="preserve"> and they should be </w:t>
      </w:r>
      <w:r w:rsidR="00FE6ED2">
        <w:rPr>
          <w:rFonts w:ascii="Raleway" w:hAnsi="Raleway"/>
        </w:rPr>
        <w:t>here at Highland Colony</w:t>
      </w:r>
      <w:r w:rsidR="00D675FF" w:rsidRPr="00A02306">
        <w:rPr>
          <w:rFonts w:ascii="Raleway" w:hAnsi="Raleway"/>
        </w:rPr>
        <w:t xml:space="preserve"> this coming week.</w:t>
      </w:r>
    </w:p>
    <w:p w14:paraId="6E0AEE3A" w14:textId="04615893" w:rsidR="00A02306" w:rsidRPr="00A02306" w:rsidRDefault="00284200" w:rsidP="00573E68">
      <w:pPr>
        <w:tabs>
          <w:tab w:val="left" w:pos="720"/>
        </w:tabs>
        <w:ind w:left="720"/>
        <w:rPr>
          <w:rFonts w:ascii="Raleway" w:hAnsi="Raleway"/>
        </w:rPr>
      </w:pPr>
      <w:r w:rsidRPr="00A02306">
        <w:rPr>
          <w:rFonts w:ascii="Raleway" w:hAnsi="Raleway"/>
        </w:rPr>
        <w:t xml:space="preserve">Noting that </w:t>
      </w:r>
      <w:r w:rsidR="00E57E5B" w:rsidRPr="00A02306">
        <w:rPr>
          <w:rFonts w:ascii="Raleway" w:hAnsi="Raleway"/>
        </w:rPr>
        <w:t>our water</w:t>
      </w:r>
      <w:r w:rsidRPr="00A02306">
        <w:rPr>
          <w:rFonts w:ascii="Raleway" w:hAnsi="Raleway"/>
        </w:rPr>
        <w:t xml:space="preserve"> system has</w:t>
      </w:r>
      <w:r w:rsidR="00E57E5B" w:rsidRPr="00A02306">
        <w:rPr>
          <w:rFonts w:ascii="Raleway" w:hAnsi="Raleway"/>
        </w:rPr>
        <w:t xml:space="preserve">n’t </w:t>
      </w:r>
      <w:r w:rsidRPr="00A02306">
        <w:rPr>
          <w:rFonts w:ascii="Raleway" w:hAnsi="Raleway"/>
        </w:rPr>
        <w:t xml:space="preserve">been </w:t>
      </w:r>
      <w:r w:rsidR="0063767C">
        <w:rPr>
          <w:rFonts w:ascii="Raleway" w:hAnsi="Raleway"/>
        </w:rPr>
        <w:t xml:space="preserve">appropriately maintained or </w:t>
      </w:r>
      <w:r w:rsidRPr="00A02306">
        <w:rPr>
          <w:rFonts w:ascii="Raleway" w:hAnsi="Raleway"/>
        </w:rPr>
        <w:t xml:space="preserve">updated since </w:t>
      </w:r>
      <w:r w:rsidR="0063767C">
        <w:rPr>
          <w:rFonts w:ascii="Raleway" w:hAnsi="Raleway"/>
        </w:rPr>
        <w:t xml:space="preserve">its </w:t>
      </w:r>
      <w:r w:rsidRPr="00A02306">
        <w:rPr>
          <w:rFonts w:ascii="Raleway" w:hAnsi="Raleway"/>
        </w:rPr>
        <w:t xml:space="preserve">installation in 1985, much needs to be </w:t>
      </w:r>
      <w:r w:rsidR="00862134" w:rsidRPr="00A02306">
        <w:rPr>
          <w:rFonts w:ascii="Raleway" w:hAnsi="Raleway"/>
        </w:rPr>
        <w:t xml:space="preserve">done. </w:t>
      </w:r>
      <w:r w:rsidR="00E067EE" w:rsidRPr="00A02306">
        <w:rPr>
          <w:rFonts w:ascii="Raleway" w:hAnsi="Raleway"/>
        </w:rPr>
        <w:t xml:space="preserve"> </w:t>
      </w:r>
      <w:r w:rsidR="00467FB7" w:rsidRPr="00A02306">
        <w:rPr>
          <w:rFonts w:ascii="Raleway" w:hAnsi="Raleway"/>
        </w:rPr>
        <w:t>After inspection by the State, we were written up for several deficiencies and give</w:t>
      </w:r>
      <w:r w:rsidR="00B636AB" w:rsidRPr="00A02306">
        <w:rPr>
          <w:rFonts w:ascii="Raleway" w:hAnsi="Raleway"/>
        </w:rPr>
        <w:t>n</w:t>
      </w:r>
      <w:r w:rsidR="00467FB7" w:rsidRPr="00A02306">
        <w:rPr>
          <w:rFonts w:ascii="Raleway" w:hAnsi="Raleway"/>
        </w:rPr>
        <w:t xml:space="preserve"> </w:t>
      </w:r>
      <w:r w:rsidR="009B4E8A">
        <w:rPr>
          <w:rFonts w:ascii="Raleway" w:hAnsi="Raleway"/>
        </w:rPr>
        <w:t>the</w:t>
      </w:r>
      <w:r w:rsidR="00467FB7" w:rsidRPr="00A02306">
        <w:rPr>
          <w:rFonts w:ascii="Raleway" w:hAnsi="Raleway"/>
        </w:rPr>
        <w:t xml:space="preserve"> date of July 17 to meet expected standards.</w:t>
      </w:r>
      <w:r w:rsidR="000E27A8" w:rsidRPr="00A02306">
        <w:rPr>
          <w:rFonts w:ascii="Raleway" w:hAnsi="Raleway"/>
        </w:rPr>
        <w:t xml:space="preserve">  </w:t>
      </w:r>
      <w:r w:rsidR="00862134" w:rsidRPr="00A02306">
        <w:rPr>
          <w:rFonts w:ascii="Raleway" w:hAnsi="Raleway"/>
        </w:rPr>
        <w:t xml:space="preserve">The pumphouse </w:t>
      </w:r>
      <w:r w:rsidR="00862134">
        <w:rPr>
          <w:rFonts w:ascii="Raleway" w:hAnsi="Raleway"/>
        </w:rPr>
        <w:t>problems were</w:t>
      </w:r>
      <w:r w:rsidR="00862134" w:rsidRPr="00A02306">
        <w:rPr>
          <w:rFonts w:ascii="Raleway" w:hAnsi="Raleway"/>
        </w:rPr>
        <w:t xml:space="preserve"> unexpected but </w:t>
      </w:r>
      <w:r w:rsidR="00862134">
        <w:rPr>
          <w:rFonts w:ascii="Raleway" w:hAnsi="Raleway"/>
        </w:rPr>
        <w:t xml:space="preserve">repair </w:t>
      </w:r>
      <w:r w:rsidR="00862134" w:rsidRPr="00A02306">
        <w:rPr>
          <w:rFonts w:ascii="Raleway" w:hAnsi="Raleway"/>
        </w:rPr>
        <w:t xml:space="preserve">can’t be </w:t>
      </w:r>
      <w:r w:rsidR="009B4E8A">
        <w:rPr>
          <w:rFonts w:ascii="Raleway" w:hAnsi="Raleway"/>
        </w:rPr>
        <w:t>delayed</w:t>
      </w:r>
      <w:r w:rsidR="000960D3">
        <w:rPr>
          <w:rFonts w:ascii="Raleway" w:hAnsi="Raleway"/>
        </w:rPr>
        <w:t>; t</w:t>
      </w:r>
      <w:r w:rsidR="009B4E8A">
        <w:rPr>
          <w:rFonts w:ascii="Raleway" w:hAnsi="Raleway"/>
        </w:rPr>
        <w:t>he</w:t>
      </w:r>
      <w:r w:rsidR="000E27A8" w:rsidRPr="00A02306">
        <w:rPr>
          <w:rFonts w:ascii="Raleway" w:hAnsi="Raleway"/>
        </w:rPr>
        <w:t xml:space="preserve"> pumphouse building itself is irreparable.  Ms. Ehlers describes a building with </w:t>
      </w:r>
      <w:r w:rsidR="00875F92" w:rsidRPr="00A02306">
        <w:rPr>
          <w:rFonts w:ascii="Raleway" w:hAnsi="Raleway"/>
        </w:rPr>
        <w:t>rainwater</w:t>
      </w:r>
      <w:r w:rsidR="000E27A8" w:rsidRPr="00A02306">
        <w:rPr>
          <w:rFonts w:ascii="Raleway" w:hAnsi="Raleway"/>
        </w:rPr>
        <w:t xml:space="preserve"> pouring through the circuit box, </w:t>
      </w:r>
      <w:r w:rsidR="00B422F7" w:rsidRPr="00A02306">
        <w:rPr>
          <w:rFonts w:ascii="Raleway" w:hAnsi="Raleway"/>
        </w:rPr>
        <w:t xml:space="preserve">wiring encased in </w:t>
      </w:r>
      <w:r w:rsidR="00BD7039" w:rsidRPr="00A02306">
        <w:rPr>
          <w:rFonts w:ascii="Raleway" w:hAnsi="Raleway"/>
        </w:rPr>
        <w:t>foam</w:t>
      </w:r>
      <w:r w:rsidR="00B422F7" w:rsidRPr="00A02306">
        <w:rPr>
          <w:rFonts w:ascii="Raleway" w:hAnsi="Raleway"/>
        </w:rPr>
        <w:t xml:space="preserve"> insulation, </w:t>
      </w:r>
      <w:r w:rsidR="000E27A8" w:rsidRPr="00A02306">
        <w:rPr>
          <w:rFonts w:ascii="Raleway" w:hAnsi="Raleway"/>
        </w:rPr>
        <w:t xml:space="preserve">mold </w:t>
      </w:r>
      <w:r w:rsidR="000960D3">
        <w:rPr>
          <w:rFonts w:ascii="Raleway" w:hAnsi="Raleway"/>
        </w:rPr>
        <w:t>covering</w:t>
      </w:r>
      <w:r w:rsidR="000E27A8" w:rsidRPr="00A02306">
        <w:rPr>
          <w:rFonts w:ascii="Raleway" w:hAnsi="Raleway"/>
        </w:rPr>
        <w:t xml:space="preserve"> the ceiling, a dead mouse in the dehumidifier</w:t>
      </w:r>
      <w:r w:rsidR="00B422F7" w:rsidRPr="00A02306">
        <w:rPr>
          <w:rFonts w:ascii="Raleway" w:hAnsi="Raleway"/>
        </w:rPr>
        <w:t xml:space="preserve">, and rotted wood throughout.  </w:t>
      </w:r>
      <w:r w:rsidR="009A6B63" w:rsidRPr="00A02306">
        <w:rPr>
          <w:rFonts w:ascii="Raleway" w:hAnsi="Raleway"/>
        </w:rPr>
        <w:t>A</w:t>
      </w:r>
      <w:r w:rsidR="00652E12" w:rsidRPr="00A02306">
        <w:rPr>
          <w:rFonts w:ascii="Raleway" w:hAnsi="Raleway"/>
        </w:rPr>
        <w:t xml:space="preserve">fter demolition, </w:t>
      </w:r>
      <w:r w:rsidR="00B422F7" w:rsidRPr="00A02306">
        <w:rPr>
          <w:rFonts w:ascii="Raleway" w:hAnsi="Raleway"/>
        </w:rPr>
        <w:t xml:space="preserve">Ms. Ehlers has plans to </w:t>
      </w:r>
      <w:r w:rsidR="0058270B" w:rsidRPr="00A02306">
        <w:rPr>
          <w:rFonts w:ascii="Raleway" w:hAnsi="Raleway"/>
        </w:rPr>
        <w:t>“rebuild better</w:t>
      </w:r>
      <w:r w:rsidR="00115837">
        <w:rPr>
          <w:rFonts w:ascii="Raleway" w:hAnsi="Raleway"/>
        </w:rPr>
        <w:t>.</w:t>
      </w:r>
      <w:r w:rsidR="0058270B" w:rsidRPr="00A02306">
        <w:rPr>
          <w:rFonts w:ascii="Raleway" w:hAnsi="Raleway"/>
        </w:rPr>
        <w:t>”</w:t>
      </w:r>
      <w:r w:rsidR="00F52659" w:rsidRPr="00A02306">
        <w:rPr>
          <w:rFonts w:ascii="Raleway" w:hAnsi="Raleway"/>
        </w:rPr>
        <w:t xml:space="preserve"> </w:t>
      </w:r>
      <w:r w:rsidR="00115837">
        <w:rPr>
          <w:rFonts w:ascii="Raleway" w:hAnsi="Raleway"/>
        </w:rPr>
        <w:t xml:space="preserve"> U</w:t>
      </w:r>
      <w:r w:rsidR="009A6B63" w:rsidRPr="00A02306">
        <w:rPr>
          <w:rFonts w:ascii="Raleway" w:hAnsi="Raleway"/>
        </w:rPr>
        <w:t>sing the existing foundation</w:t>
      </w:r>
      <w:r w:rsidR="00115837">
        <w:rPr>
          <w:rFonts w:ascii="Raleway" w:hAnsi="Raleway"/>
        </w:rPr>
        <w:t>,</w:t>
      </w:r>
      <w:r w:rsidR="009A6B63" w:rsidRPr="00A02306">
        <w:rPr>
          <w:rFonts w:ascii="Raleway" w:hAnsi="Raleway"/>
        </w:rPr>
        <w:t xml:space="preserve"> </w:t>
      </w:r>
      <w:r w:rsidR="00115837">
        <w:rPr>
          <w:rFonts w:ascii="Raleway" w:hAnsi="Raleway"/>
        </w:rPr>
        <w:t>t</w:t>
      </w:r>
      <w:r w:rsidR="009A6B63" w:rsidRPr="00A02306">
        <w:rPr>
          <w:rFonts w:ascii="Raleway" w:hAnsi="Raleway"/>
        </w:rPr>
        <w:t xml:space="preserve">he project will involve </w:t>
      </w:r>
      <w:r w:rsidR="0058270B" w:rsidRPr="00A02306">
        <w:rPr>
          <w:rFonts w:ascii="Raleway" w:hAnsi="Raleway"/>
        </w:rPr>
        <w:t>new framing, insulation, electrical work, a slanted roof</w:t>
      </w:r>
      <w:r w:rsidR="00F52659" w:rsidRPr="00A02306">
        <w:rPr>
          <w:rFonts w:ascii="Raleway" w:hAnsi="Raleway"/>
        </w:rPr>
        <w:t>,</w:t>
      </w:r>
      <w:r w:rsidR="0058270B" w:rsidRPr="00A02306">
        <w:rPr>
          <w:rFonts w:ascii="Raleway" w:hAnsi="Raleway"/>
        </w:rPr>
        <w:t xml:space="preserve"> and appropriate venting.</w:t>
      </w:r>
      <w:r w:rsidR="00761AF3" w:rsidRPr="00A02306">
        <w:rPr>
          <w:rFonts w:ascii="Raleway" w:hAnsi="Raleway"/>
        </w:rPr>
        <w:t xml:space="preserve">  The cost could </w:t>
      </w:r>
      <w:r w:rsidR="00966872">
        <w:rPr>
          <w:rFonts w:ascii="Raleway" w:hAnsi="Raleway"/>
        </w:rPr>
        <w:t>be as high as</w:t>
      </w:r>
      <w:r w:rsidR="00761AF3" w:rsidRPr="00A02306">
        <w:rPr>
          <w:rFonts w:ascii="Raleway" w:hAnsi="Raleway"/>
        </w:rPr>
        <w:t xml:space="preserve"> $40,000 in a </w:t>
      </w:r>
      <w:r w:rsidR="00BD7039" w:rsidRPr="00A02306">
        <w:rPr>
          <w:rFonts w:ascii="Raleway" w:hAnsi="Raleway"/>
        </w:rPr>
        <w:t>worst-case</w:t>
      </w:r>
      <w:r w:rsidR="00761AF3" w:rsidRPr="00A02306">
        <w:rPr>
          <w:rFonts w:ascii="Raleway" w:hAnsi="Raleway"/>
        </w:rPr>
        <w:t xml:space="preserve"> scenario that might include the need to reline the water tanks.  </w:t>
      </w:r>
    </w:p>
    <w:p w14:paraId="1CA7EFF2" w14:textId="3E93FCCA" w:rsidR="00761AF3" w:rsidRPr="00A02306" w:rsidRDefault="00F95090" w:rsidP="00573E68">
      <w:pPr>
        <w:tabs>
          <w:tab w:val="left" w:pos="720"/>
        </w:tabs>
        <w:ind w:left="720"/>
        <w:rPr>
          <w:rFonts w:ascii="Raleway" w:hAnsi="Raleway"/>
        </w:rPr>
      </w:pPr>
      <w:r w:rsidRPr="00A02306">
        <w:rPr>
          <w:rFonts w:ascii="Raleway" w:hAnsi="Raleway"/>
        </w:rPr>
        <w:t xml:space="preserve">Ms. Ehlers has enlisted Jack Evans, State Certified Water Contract Service </w:t>
      </w:r>
      <w:r w:rsidR="00BD7039" w:rsidRPr="00A02306">
        <w:rPr>
          <w:rFonts w:ascii="Raleway" w:hAnsi="Raleway"/>
        </w:rPr>
        <w:t>Provider,</w:t>
      </w:r>
      <w:r w:rsidRPr="00A02306">
        <w:rPr>
          <w:rFonts w:ascii="Raleway" w:hAnsi="Raleway"/>
        </w:rPr>
        <w:t xml:space="preserve"> for his expertise.  </w:t>
      </w:r>
      <w:r w:rsidR="009C15E3" w:rsidRPr="00F33ED7">
        <w:rPr>
          <w:rFonts w:ascii="Raleway" w:hAnsi="Raleway"/>
          <w:i/>
          <w:iCs/>
        </w:rPr>
        <w:t>Mass</w:t>
      </w:r>
      <w:r w:rsidR="006633E7">
        <w:rPr>
          <w:rFonts w:ascii="Raleway" w:hAnsi="Raleway"/>
          <w:i/>
          <w:iCs/>
        </w:rPr>
        <w:t xml:space="preserve"> Tank Inspection Services</w:t>
      </w:r>
      <w:r w:rsidR="009C15E3" w:rsidRPr="00A02306">
        <w:rPr>
          <w:rFonts w:ascii="Raleway" w:hAnsi="Raleway"/>
        </w:rPr>
        <w:t xml:space="preserve"> will conduct the testing.  </w:t>
      </w:r>
      <w:r w:rsidR="00BD7039" w:rsidRPr="00A02306">
        <w:rPr>
          <w:rFonts w:ascii="Raleway" w:hAnsi="Raleway"/>
        </w:rPr>
        <w:t>To</w:t>
      </w:r>
      <w:r w:rsidR="00A02306" w:rsidRPr="00A02306">
        <w:rPr>
          <w:rFonts w:ascii="Raleway" w:hAnsi="Raleway"/>
        </w:rPr>
        <w:t xml:space="preserve"> cause the least inconvenience to residents, </w:t>
      </w:r>
      <w:r w:rsidR="0070393C" w:rsidRPr="00A02306">
        <w:rPr>
          <w:rFonts w:ascii="Raleway" w:hAnsi="Raleway"/>
        </w:rPr>
        <w:t xml:space="preserve">Ms. Ehlers projects late summer as the target </w:t>
      </w:r>
      <w:r w:rsidR="00FC2F72">
        <w:rPr>
          <w:rFonts w:ascii="Raleway" w:hAnsi="Raleway"/>
        </w:rPr>
        <w:t>period</w:t>
      </w:r>
      <w:r w:rsidR="0070393C" w:rsidRPr="00A02306">
        <w:rPr>
          <w:rFonts w:ascii="Raleway" w:hAnsi="Raleway"/>
        </w:rPr>
        <w:t xml:space="preserve"> for most of the work.  </w:t>
      </w:r>
      <w:r w:rsidR="00172EF0">
        <w:rPr>
          <w:rFonts w:ascii="Raleway" w:hAnsi="Raleway"/>
        </w:rPr>
        <w:t>The employment of a tanker may be necessary</w:t>
      </w:r>
      <w:r w:rsidR="0070393C" w:rsidRPr="00A02306">
        <w:rPr>
          <w:rFonts w:ascii="Raleway" w:hAnsi="Raleway"/>
        </w:rPr>
        <w:t xml:space="preserve"> </w:t>
      </w:r>
      <w:r w:rsidR="00BD7039">
        <w:rPr>
          <w:rFonts w:ascii="Raleway" w:hAnsi="Raleway"/>
        </w:rPr>
        <w:t>to avoid</w:t>
      </w:r>
      <w:r w:rsidR="0070393C" w:rsidRPr="00A02306">
        <w:rPr>
          <w:rFonts w:ascii="Raleway" w:hAnsi="Raleway"/>
        </w:rPr>
        <w:t xml:space="preserve"> interrupti</w:t>
      </w:r>
      <w:r w:rsidR="00C74FAD">
        <w:rPr>
          <w:rFonts w:ascii="Raleway" w:hAnsi="Raleway"/>
        </w:rPr>
        <w:t>ng</w:t>
      </w:r>
      <w:r w:rsidR="0070393C" w:rsidRPr="00A02306">
        <w:rPr>
          <w:rFonts w:ascii="Raleway" w:hAnsi="Raleway"/>
        </w:rPr>
        <w:t xml:space="preserve"> </w:t>
      </w:r>
      <w:r w:rsidR="00C74FAD">
        <w:rPr>
          <w:rFonts w:ascii="Raleway" w:hAnsi="Raleway"/>
        </w:rPr>
        <w:t>our water</w:t>
      </w:r>
      <w:r w:rsidR="0070393C" w:rsidRPr="00A02306">
        <w:rPr>
          <w:rFonts w:ascii="Raleway" w:hAnsi="Raleway"/>
        </w:rPr>
        <w:t xml:space="preserve"> supply.</w:t>
      </w:r>
      <w:r w:rsidR="009C15E3" w:rsidRPr="00A02306">
        <w:rPr>
          <w:rFonts w:ascii="Raleway" w:hAnsi="Raleway"/>
        </w:rPr>
        <w:t xml:space="preserve">  </w:t>
      </w:r>
      <w:r w:rsidR="00620BDF" w:rsidRPr="00A02306">
        <w:rPr>
          <w:rFonts w:ascii="Raleway" w:hAnsi="Raleway"/>
        </w:rPr>
        <w:t xml:space="preserve">Since the system can’t be left alone once </w:t>
      </w:r>
      <w:r w:rsidR="0032429B" w:rsidRPr="00A02306">
        <w:rPr>
          <w:rFonts w:ascii="Raleway" w:hAnsi="Raleway"/>
        </w:rPr>
        <w:t xml:space="preserve">its </w:t>
      </w:r>
      <w:r w:rsidR="00620BDF" w:rsidRPr="00A02306">
        <w:rPr>
          <w:rFonts w:ascii="Raleway" w:hAnsi="Raleway"/>
        </w:rPr>
        <w:t xml:space="preserve">elements are exposed, one of her workers may need to </w:t>
      </w:r>
      <w:r w:rsidR="000654D5">
        <w:rPr>
          <w:rFonts w:ascii="Raleway" w:hAnsi="Raleway"/>
        </w:rPr>
        <w:t xml:space="preserve">keep guard and </w:t>
      </w:r>
      <w:r w:rsidR="00620BDF" w:rsidRPr="00A02306">
        <w:rPr>
          <w:rFonts w:ascii="Raleway" w:hAnsi="Raleway"/>
        </w:rPr>
        <w:t xml:space="preserve">spend the night </w:t>
      </w:r>
      <w:r w:rsidR="000654D5">
        <w:rPr>
          <w:rFonts w:ascii="Raleway" w:hAnsi="Raleway"/>
        </w:rPr>
        <w:t xml:space="preserve">nearby </w:t>
      </w:r>
      <w:r w:rsidR="00620BDF" w:rsidRPr="00A02306">
        <w:rPr>
          <w:rFonts w:ascii="Raleway" w:hAnsi="Raleway"/>
        </w:rPr>
        <w:t>in his car.  In the meantime, a new door and a new dehumidifier have been installed.</w:t>
      </w:r>
    </w:p>
    <w:p w14:paraId="28911F93" w14:textId="668DF39A" w:rsidR="009C15E3" w:rsidRPr="00A02306" w:rsidRDefault="009C15E3" w:rsidP="00573E68">
      <w:pPr>
        <w:tabs>
          <w:tab w:val="left" w:pos="720"/>
        </w:tabs>
        <w:ind w:left="720"/>
        <w:rPr>
          <w:rFonts w:ascii="Raleway" w:hAnsi="Raleway"/>
        </w:rPr>
      </w:pPr>
      <w:r w:rsidRPr="00A02306">
        <w:rPr>
          <w:rFonts w:ascii="Raleway" w:hAnsi="Raleway"/>
        </w:rPr>
        <w:t>The decks on some units are not in line with the building code</w:t>
      </w:r>
      <w:r w:rsidR="0092193B">
        <w:rPr>
          <w:rFonts w:ascii="Raleway" w:hAnsi="Raleway"/>
        </w:rPr>
        <w:t>s</w:t>
      </w:r>
      <w:r w:rsidRPr="00A02306">
        <w:rPr>
          <w:rFonts w:ascii="Raleway" w:hAnsi="Raleway"/>
        </w:rPr>
        <w:t xml:space="preserve">.  For insurance reasons, </w:t>
      </w:r>
      <w:r w:rsidR="00000B40">
        <w:rPr>
          <w:rFonts w:ascii="Raleway" w:hAnsi="Raleway"/>
        </w:rPr>
        <w:t xml:space="preserve">the deficiencies need to be </w:t>
      </w:r>
      <w:r w:rsidRPr="00A02306">
        <w:rPr>
          <w:rFonts w:ascii="Raleway" w:hAnsi="Raleway"/>
        </w:rPr>
        <w:t xml:space="preserve">addressed.  </w:t>
      </w:r>
      <w:r w:rsidR="001A231F" w:rsidRPr="00A02306">
        <w:rPr>
          <w:rFonts w:ascii="Raleway" w:hAnsi="Raleway"/>
        </w:rPr>
        <w:t>The</w:t>
      </w:r>
      <w:r w:rsidR="00000B40">
        <w:rPr>
          <w:rFonts w:ascii="Raleway" w:hAnsi="Raleway"/>
        </w:rPr>
        <w:t xml:space="preserve"> building code requires deck</w:t>
      </w:r>
      <w:r w:rsidR="001A231F" w:rsidRPr="00A02306">
        <w:rPr>
          <w:rFonts w:ascii="Raleway" w:hAnsi="Raleway"/>
        </w:rPr>
        <w:t xml:space="preserve"> rails be constructed so that “a </w:t>
      </w:r>
      <w:r w:rsidR="001A231F" w:rsidRPr="00A02306">
        <w:rPr>
          <w:rFonts w:ascii="Raleway" w:hAnsi="Raleway"/>
          <w:color w:val="000000"/>
          <w:szCs w:val="22"/>
          <w:shd w:val="clear" w:color="auto" w:fill="FFFFFF"/>
        </w:rPr>
        <w:t xml:space="preserve">ball with 4 inches diameter cannot pass through any openings.”  Ms. Ehlers indicated </w:t>
      </w:r>
      <w:r w:rsidR="00C74FAD">
        <w:rPr>
          <w:rFonts w:ascii="Raleway" w:hAnsi="Raleway"/>
          <w:color w:val="000000"/>
          <w:szCs w:val="22"/>
          <w:shd w:val="clear" w:color="auto" w:fill="FFFFFF"/>
        </w:rPr>
        <w:t>her</w:t>
      </w:r>
      <w:r w:rsidR="001A231F" w:rsidRPr="00A02306">
        <w:rPr>
          <w:rFonts w:ascii="Raleway" w:hAnsi="Raleway"/>
          <w:color w:val="000000"/>
          <w:szCs w:val="22"/>
          <w:shd w:val="clear" w:color="auto" w:fill="FFFFFF"/>
        </w:rPr>
        <w:t xml:space="preserve"> desire </w:t>
      </w:r>
      <w:r w:rsidR="00C74FAD">
        <w:rPr>
          <w:rFonts w:ascii="Raleway" w:hAnsi="Raleway"/>
          <w:color w:val="000000"/>
          <w:szCs w:val="22"/>
          <w:shd w:val="clear" w:color="auto" w:fill="FFFFFF"/>
        </w:rPr>
        <w:t>for a design</w:t>
      </w:r>
      <w:r w:rsidR="001A231F" w:rsidRPr="00A02306">
        <w:rPr>
          <w:rFonts w:ascii="Raleway" w:hAnsi="Raleway"/>
          <w:color w:val="000000"/>
          <w:szCs w:val="22"/>
          <w:shd w:val="clear" w:color="auto" w:fill="FFFFFF"/>
        </w:rPr>
        <w:t xml:space="preserve"> </w:t>
      </w:r>
      <w:r w:rsidR="00C74FAD">
        <w:rPr>
          <w:rFonts w:ascii="Raleway" w:hAnsi="Raleway"/>
          <w:color w:val="000000"/>
          <w:szCs w:val="22"/>
          <w:shd w:val="clear" w:color="auto" w:fill="FFFFFF"/>
        </w:rPr>
        <w:t xml:space="preserve">that will </w:t>
      </w:r>
      <w:r w:rsidR="001A231F" w:rsidRPr="00A02306">
        <w:rPr>
          <w:rFonts w:ascii="Raleway" w:hAnsi="Raleway"/>
          <w:color w:val="000000"/>
          <w:szCs w:val="22"/>
          <w:shd w:val="clear" w:color="auto" w:fill="FFFFFF"/>
        </w:rPr>
        <w:t>allow enough room so that snow might be shoveled under the railing.</w:t>
      </w:r>
      <w:r w:rsidR="00AD4BBC" w:rsidRPr="00A02306">
        <w:rPr>
          <w:rFonts w:ascii="Raleway" w:hAnsi="Raleway"/>
          <w:color w:val="000000"/>
          <w:szCs w:val="22"/>
          <w:shd w:val="clear" w:color="auto" w:fill="FFFFFF"/>
        </w:rPr>
        <w:t xml:space="preserve">  He</w:t>
      </w:r>
      <w:r w:rsidR="00361621" w:rsidRPr="00A02306">
        <w:rPr>
          <w:rFonts w:ascii="Raleway" w:hAnsi="Raleway"/>
          <w:color w:val="000000"/>
          <w:szCs w:val="22"/>
          <w:shd w:val="clear" w:color="auto" w:fill="FFFFFF"/>
        </w:rPr>
        <w:t>r</w:t>
      </w:r>
      <w:r w:rsidR="00AD4BBC" w:rsidRPr="00A02306">
        <w:rPr>
          <w:rFonts w:ascii="Raleway" w:hAnsi="Raleway"/>
          <w:color w:val="000000"/>
          <w:szCs w:val="22"/>
          <w:shd w:val="clear" w:color="auto" w:fill="FFFFFF"/>
        </w:rPr>
        <w:t xml:space="preserve"> suggestion is for </w:t>
      </w:r>
      <w:r w:rsidR="0092193B">
        <w:rPr>
          <w:rFonts w:ascii="Raleway" w:hAnsi="Raleway"/>
          <w:color w:val="000000"/>
          <w:szCs w:val="22"/>
          <w:shd w:val="clear" w:color="auto" w:fill="FFFFFF"/>
        </w:rPr>
        <w:t xml:space="preserve">a </w:t>
      </w:r>
      <w:r w:rsidR="00AD4BBC" w:rsidRPr="00A02306">
        <w:rPr>
          <w:rFonts w:ascii="Raleway" w:hAnsi="Raleway"/>
          <w:color w:val="000000"/>
          <w:szCs w:val="22"/>
          <w:shd w:val="clear" w:color="auto" w:fill="FFFFFF"/>
        </w:rPr>
        <w:t>rail</w:t>
      </w:r>
      <w:r w:rsidR="00E63A13" w:rsidRPr="00A02306">
        <w:rPr>
          <w:rFonts w:ascii="Raleway" w:hAnsi="Raleway"/>
          <w:color w:val="000000"/>
          <w:szCs w:val="22"/>
          <w:shd w:val="clear" w:color="auto" w:fill="FFFFFF"/>
        </w:rPr>
        <w:t>ing</w:t>
      </w:r>
      <w:r w:rsidR="00AD4BBC" w:rsidRPr="00A02306">
        <w:rPr>
          <w:rFonts w:ascii="Raleway" w:hAnsi="Raleway"/>
          <w:color w:val="000000"/>
          <w:szCs w:val="22"/>
          <w:shd w:val="clear" w:color="auto" w:fill="FFFFFF"/>
        </w:rPr>
        <w:t xml:space="preserve"> </w:t>
      </w:r>
      <w:r w:rsidR="0092193B" w:rsidRPr="00A02306">
        <w:rPr>
          <w:rFonts w:ascii="Raleway" w:hAnsi="Raleway"/>
          <w:color w:val="000000"/>
          <w:szCs w:val="22"/>
          <w:shd w:val="clear" w:color="auto" w:fill="FFFFFF"/>
        </w:rPr>
        <w:t>like</w:t>
      </w:r>
      <w:r w:rsidR="00AD4BBC" w:rsidRPr="00A02306">
        <w:rPr>
          <w:rFonts w:ascii="Raleway" w:hAnsi="Raleway"/>
          <w:color w:val="000000"/>
          <w:szCs w:val="22"/>
          <w:shd w:val="clear" w:color="auto" w:fill="FFFFFF"/>
        </w:rPr>
        <w:t xml:space="preserve"> </w:t>
      </w:r>
      <w:r w:rsidR="00E63A13" w:rsidRPr="00A02306">
        <w:rPr>
          <w:rFonts w:ascii="Raleway" w:hAnsi="Raleway"/>
          <w:color w:val="000000"/>
          <w:szCs w:val="22"/>
          <w:shd w:val="clear" w:color="auto" w:fill="FFFFFF"/>
        </w:rPr>
        <w:t xml:space="preserve">that on </w:t>
      </w:r>
      <w:r w:rsidR="00797A97">
        <w:rPr>
          <w:rFonts w:ascii="Raleway" w:hAnsi="Raleway"/>
          <w:color w:val="000000"/>
          <w:szCs w:val="22"/>
          <w:shd w:val="clear" w:color="auto" w:fill="FFFFFF"/>
        </w:rPr>
        <w:t>our</w:t>
      </w:r>
      <w:r w:rsidR="00AD4BBC" w:rsidRPr="00A02306">
        <w:rPr>
          <w:rFonts w:ascii="Raleway" w:hAnsi="Raleway"/>
          <w:color w:val="000000"/>
          <w:szCs w:val="22"/>
          <w:shd w:val="clear" w:color="auto" w:fill="FFFFFF"/>
        </w:rPr>
        <w:t xml:space="preserve"> clubhouse deck.</w:t>
      </w:r>
    </w:p>
    <w:p w14:paraId="570C8F4E" w14:textId="5FCE28FB" w:rsidR="00184056" w:rsidRPr="0092193B" w:rsidRDefault="00AD4BBC" w:rsidP="0092193B">
      <w:pPr>
        <w:ind w:left="720"/>
        <w:rPr>
          <w:rFonts w:ascii="Raleway" w:hAnsi="Raleway"/>
        </w:rPr>
      </w:pPr>
      <w:r w:rsidRPr="0092193B">
        <w:rPr>
          <w:rFonts w:ascii="Raleway" w:hAnsi="Raleway"/>
        </w:rPr>
        <w:t xml:space="preserve">Immediate attention to the </w:t>
      </w:r>
      <w:r w:rsidR="00991338" w:rsidRPr="0092193B">
        <w:rPr>
          <w:rFonts w:ascii="Raleway" w:hAnsi="Raleway"/>
        </w:rPr>
        <w:t>Clubhouse</w:t>
      </w:r>
      <w:r w:rsidRPr="0092193B">
        <w:rPr>
          <w:rFonts w:ascii="Raleway" w:hAnsi="Raleway"/>
        </w:rPr>
        <w:t xml:space="preserve"> </w:t>
      </w:r>
      <w:r w:rsidR="00555E28">
        <w:rPr>
          <w:rFonts w:ascii="Raleway" w:hAnsi="Raleway"/>
        </w:rPr>
        <w:t xml:space="preserve">requires </w:t>
      </w:r>
      <w:r w:rsidRPr="0092193B">
        <w:rPr>
          <w:rFonts w:ascii="Raleway" w:hAnsi="Raleway"/>
        </w:rPr>
        <w:t xml:space="preserve">additional structural support for the </w:t>
      </w:r>
      <w:r w:rsidR="00184056" w:rsidRPr="0092193B">
        <w:rPr>
          <w:rFonts w:ascii="Raleway" w:hAnsi="Raleway"/>
        </w:rPr>
        <w:t>rear</w:t>
      </w:r>
      <w:r w:rsidRPr="0092193B">
        <w:rPr>
          <w:rFonts w:ascii="Raleway" w:hAnsi="Raleway"/>
        </w:rPr>
        <w:t xml:space="preserve"> deck and the use of </w:t>
      </w:r>
      <w:r w:rsidR="00036995" w:rsidRPr="00797A97">
        <w:rPr>
          <w:rFonts w:ascii="Raleway" w:hAnsi="Raleway"/>
          <w:i/>
          <w:iCs/>
        </w:rPr>
        <w:t>Trex Composite Decking</w:t>
      </w:r>
      <w:r w:rsidR="00036995" w:rsidRPr="0092193B">
        <w:rPr>
          <w:rFonts w:ascii="Raleway" w:hAnsi="Raleway"/>
        </w:rPr>
        <w:t xml:space="preserve"> </w:t>
      </w:r>
      <w:r w:rsidR="005277C0">
        <w:rPr>
          <w:rFonts w:ascii="Raleway" w:hAnsi="Raleway"/>
        </w:rPr>
        <w:t>as replacement for</w:t>
      </w:r>
      <w:r w:rsidR="00036995" w:rsidRPr="0092193B">
        <w:rPr>
          <w:rFonts w:ascii="Raleway" w:hAnsi="Raleway"/>
        </w:rPr>
        <w:t xml:space="preserve"> the </w:t>
      </w:r>
      <w:r w:rsidR="00184056" w:rsidRPr="0092193B">
        <w:rPr>
          <w:rFonts w:ascii="Raleway" w:hAnsi="Raleway"/>
        </w:rPr>
        <w:t xml:space="preserve">decks’ </w:t>
      </w:r>
      <w:r w:rsidR="00036995" w:rsidRPr="0092193B">
        <w:rPr>
          <w:rFonts w:ascii="Raleway" w:hAnsi="Raleway"/>
        </w:rPr>
        <w:t>wood</w:t>
      </w:r>
      <w:r w:rsidR="00184056" w:rsidRPr="0092193B">
        <w:rPr>
          <w:rFonts w:ascii="Raleway" w:hAnsi="Raleway"/>
        </w:rPr>
        <w:t>en floors</w:t>
      </w:r>
      <w:r w:rsidR="00036995" w:rsidRPr="0092193B">
        <w:rPr>
          <w:rFonts w:ascii="Raleway" w:hAnsi="Raleway"/>
        </w:rPr>
        <w:t>.  The initial expense will be greater than wood, but it will hold up much longer.</w:t>
      </w:r>
      <w:r w:rsidR="00991338" w:rsidRPr="0092193B">
        <w:rPr>
          <w:rFonts w:ascii="Raleway" w:hAnsi="Raleway"/>
        </w:rPr>
        <w:t xml:space="preserve">  </w:t>
      </w:r>
      <w:r w:rsidR="00184056" w:rsidRPr="0092193B">
        <w:rPr>
          <w:rFonts w:ascii="Raleway" w:hAnsi="Raleway"/>
        </w:rPr>
        <w:t>Money for these repairs is in the budget.</w:t>
      </w:r>
    </w:p>
    <w:p w14:paraId="1DE7A4ED" w14:textId="51059846" w:rsidR="00991338" w:rsidRPr="0092193B" w:rsidRDefault="00184056" w:rsidP="0092193B">
      <w:pPr>
        <w:ind w:left="720"/>
        <w:rPr>
          <w:rFonts w:ascii="Raleway" w:hAnsi="Raleway"/>
        </w:rPr>
      </w:pPr>
      <w:r w:rsidRPr="0092193B">
        <w:rPr>
          <w:rFonts w:ascii="Raleway" w:hAnsi="Raleway"/>
        </w:rPr>
        <w:t xml:space="preserve">As </w:t>
      </w:r>
      <w:r w:rsidR="0092193B" w:rsidRPr="0092193B">
        <w:rPr>
          <w:rFonts w:ascii="Raleway" w:hAnsi="Raleway"/>
        </w:rPr>
        <w:t>the roofs</w:t>
      </w:r>
      <w:r w:rsidRPr="0092193B">
        <w:rPr>
          <w:rFonts w:ascii="Raleway" w:hAnsi="Raleway"/>
        </w:rPr>
        <w:t xml:space="preserve"> are </w:t>
      </w:r>
      <w:r w:rsidR="00330483" w:rsidRPr="0092193B">
        <w:rPr>
          <w:rFonts w:ascii="Raleway" w:hAnsi="Raleway"/>
        </w:rPr>
        <w:t>being re</w:t>
      </w:r>
      <w:r w:rsidR="00811F8A" w:rsidRPr="0092193B">
        <w:rPr>
          <w:rFonts w:ascii="Raleway" w:hAnsi="Raleway"/>
        </w:rPr>
        <w:t>-</w:t>
      </w:r>
      <w:r w:rsidRPr="0092193B">
        <w:rPr>
          <w:rFonts w:ascii="Raleway" w:hAnsi="Raleway"/>
        </w:rPr>
        <w:t>shingled</w:t>
      </w:r>
      <w:r w:rsidR="00797A97">
        <w:rPr>
          <w:rFonts w:ascii="Raleway" w:hAnsi="Raleway"/>
        </w:rPr>
        <w:t>,</w:t>
      </w:r>
      <w:r w:rsidRPr="0092193B">
        <w:rPr>
          <w:rFonts w:ascii="Raleway" w:hAnsi="Raleway"/>
        </w:rPr>
        <w:t xml:space="preserve"> </w:t>
      </w:r>
      <w:r w:rsidR="00797A97">
        <w:rPr>
          <w:rFonts w:ascii="Raleway" w:hAnsi="Raleway"/>
        </w:rPr>
        <w:t xml:space="preserve">Ms. Ehlers suggests replacing </w:t>
      </w:r>
      <w:r w:rsidR="00330483">
        <w:rPr>
          <w:rFonts w:ascii="Raleway" w:hAnsi="Raleway"/>
        </w:rPr>
        <w:t>the skylights</w:t>
      </w:r>
      <w:r w:rsidR="00DE53EB" w:rsidRPr="0092193B">
        <w:rPr>
          <w:rFonts w:ascii="Raleway" w:hAnsi="Raleway"/>
        </w:rPr>
        <w:t xml:space="preserve">.  The costs range from $1,000 to $2,200 </w:t>
      </w:r>
      <w:r w:rsidR="00D011DA">
        <w:rPr>
          <w:rFonts w:ascii="Raleway" w:hAnsi="Raleway"/>
        </w:rPr>
        <w:t>or more</w:t>
      </w:r>
      <w:r w:rsidR="00DE53EB" w:rsidRPr="0092193B">
        <w:rPr>
          <w:rFonts w:ascii="Raleway" w:hAnsi="Raleway"/>
        </w:rPr>
        <w:t xml:space="preserve"> depending on the </w:t>
      </w:r>
      <w:r w:rsidR="006D6550">
        <w:rPr>
          <w:rFonts w:ascii="Raleway" w:hAnsi="Raleway"/>
        </w:rPr>
        <w:t xml:space="preserve">choice of </w:t>
      </w:r>
      <w:r w:rsidR="00DE53EB" w:rsidRPr="0092193B">
        <w:rPr>
          <w:rFonts w:ascii="Raleway" w:hAnsi="Raleway"/>
        </w:rPr>
        <w:t>styl</w:t>
      </w:r>
      <w:r w:rsidR="00330483">
        <w:rPr>
          <w:rFonts w:ascii="Raleway" w:hAnsi="Raleway"/>
        </w:rPr>
        <w:t>e</w:t>
      </w:r>
      <w:r w:rsidR="00D44E14">
        <w:rPr>
          <w:rFonts w:ascii="Raleway" w:hAnsi="Raleway"/>
        </w:rPr>
        <w:t>. W</w:t>
      </w:r>
      <w:r w:rsidR="00DE53EB" w:rsidRPr="0092193B">
        <w:rPr>
          <w:rFonts w:ascii="Raleway" w:hAnsi="Raleway"/>
        </w:rPr>
        <w:t>indow</w:t>
      </w:r>
      <w:r w:rsidR="00D011DA">
        <w:rPr>
          <w:rFonts w:ascii="Raleway" w:hAnsi="Raleway"/>
        </w:rPr>
        <w:t>s</w:t>
      </w:r>
      <w:r w:rsidR="00DE53EB" w:rsidRPr="0092193B">
        <w:rPr>
          <w:rFonts w:ascii="Raleway" w:hAnsi="Raleway"/>
        </w:rPr>
        <w:t xml:space="preserve"> that can be opened or opened electrically</w:t>
      </w:r>
      <w:r w:rsidR="00E70AFC">
        <w:rPr>
          <w:rFonts w:ascii="Raleway" w:hAnsi="Raleway"/>
        </w:rPr>
        <w:t xml:space="preserve"> are, not surprisingly, more expensive.</w:t>
      </w:r>
    </w:p>
    <w:p w14:paraId="38A9BD25" w14:textId="3577ED01" w:rsidR="00991338" w:rsidRDefault="00E63A13" w:rsidP="0092193B">
      <w:pPr>
        <w:ind w:left="720"/>
        <w:rPr>
          <w:rFonts w:ascii="Raleway" w:hAnsi="Raleway"/>
        </w:rPr>
      </w:pPr>
      <w:r w:rsidRPr="00330483">
        <w:rPr>
          <w:rFonts w:ascii="Raleway" w:hAnsi="Raleway"/>
          <w:i/>
          <w:iCs/>
        </w:rPr>
        <w:t xml:space="preserve">Lincoln’s </w:t>
      </w:r>
      <w:r w:rsidRPr="0092193B">
        <w:rPr>
          <w:rFonts w:ascii="Raleway" w:hAnsi="Raleway"/>
        </w:rPr>
        <w:t xml:space="preserve">Administrative Assistant, </w:t>
      </w:r>
      <w:r w:rsidR="00991338" w:rsidRPr="0092193B">
        <w:rPr>
          <w:rFonts w:ascii="Raleway" w:hAnsi="Raleway"/>
        </w:rPr>
        <w:t>Allison</w:t>
      </w:r>
      <w:r w:rsidRPr="0092193B">
        <w:rPr>
          <w:rFonts w:ascii="Raleway" w:hAnsi="Raleway"/>
        </w:rPr>
        <w:t>,</w:t>
      </w:r>
      <w:r w:rsidR="00991338" w:rsidRPr="0092193B">
        <w:rPr>
          <w:rFonts w:ascii="Raleway" w:hAnsi="Raleway"/>
        </w:rPr>
        <w:t xml:space="preserve"> will confirm with </w:t>
      </w:r>
      <w:r w:rsidR="00B24138" w:rsidRPr="0092193B">
        <w:rPr>
          <w:rFonts w:ascii="Raleway" w:hAnsi="Raleway"/>
        </w:rPr>
        <w:t>the owners</w:t>
      </w:r>
      <w:r w:rsidR="00991338" w:rsidRPr="0092193B">
        <w:rPr>
          <w:rFonts w:ascii="Raleway" w:hAnsi="Raleway"/>
        </w:rPr>
        <w:t xml:space="preserve"> what </w:t>
      </w:r>
      <w:r w:rsidR="00F74774">
        <w:rPr>
          <w:rFonts w:ascii="Raleway" w:hAnsi="Raleway"/>
        </w:rPr>
        <w:t xml:space="preserve">maintenance work </w:t>
      </w:r>
      <w:r w:rsidR="00991338" w:rsidRPr="0092193B">
        <w:rPr>
          <w:rFonts w:ascii="Raleway" w:hAnsi="Raleway"/>
        </w:rPr>
        <w:t xml:space="preserve">will be done and </w:t>
      </w:r>
      <w:r w:rsidR="00E067EE" w:rsidRPr="0092193B">
        <w:rPr>
          <w:rFonts w:ascii="Raleway" w:hAnsi="Raleway"/>
        </w:rPr>
        <w:t xml:space="preserve">when it will be finished.  </w:t>
      </w:r>
      <w:r w:rsidR="00D44E14" w:rsidRPr="008A262B">
        <w:rPr>
          <w:rFonts w:ascii="Raleway" w:hAnsi="Raleway"/>
          <w:i/>
          <w:iCs/>
        </w:rPr>
        <w:t>Lincoln</w:t>
      </w:r>
      <w:r w:rsidR="00D44E14">
        <w:rPr>
          <w:rFonts w:ascii="Raleway" w:hAnsi="Raleway"/>
        </w:rPr>
        <w:t xml:space="preserve"> workers will begin this week. </w:t>
      </w:r>
    </w:p>
    <w:p w14:paraId="7BCDC8E7" w14:textId="47554527" w:rsidR="00090190" w:rsidRDefault="00090190" w:rsidP="0092193B">
      <w:pPr>
        <w:ind w:left="720"/>
        <w:rPr>
          <w:rFonts w:ascii="Raleway" w:hAnsi="Raleway"/>
        </w:rPr>
      </w:pPr>
      <w:r>
        <w:rPr>
          <w:rFonts w:ascii="Raleway" w:hAnsi="Raleway"/>
        </w:rPr>
        <w:t xml:space="preserve">In more prosaic matters, Ms. Ehlers reported the </w:t>
      </w:r>
      <w:r w:rsidR="00F74774">
        <w:rPr>
          <w:rFonts w:ascii="Raleway" w:hAnsi="Raleway"/>
        </w:rPr>
        <w:t xml:space="preserve">tennis court </w:t>
      </w:r>
      <w:r>
        <w:rPr>
          <w:rFonts w:ascii="Raleway" w:hAnsi="Raleway"/>
        </w:rPr>
        <w:t>net is up</w:t>
      </w:r>
      <w:r w:rsidR="00444267">
        <w:rPr>
          <w:rFonts w:ascii="Raleway" w:hAnsi="Raleway"/>
        </w:rPr>
        <w:t>, and the court is in good shape.</w:t>
      </w:r>
      <w:r>
        <w:rPr>
          <w:rFonts w:ascii="Raleway" w:hAnsi="Raleway"/>
        </w:rPr>
        <w:t xml:space="preserve"> </w:t>
      </w:r>
      <w:r w:rsidR="0075405D">
        <w:rPr>
          <w:rFonts w:ascii="Raleway" w:hAnsi="Raleway"/>
        </w:rPr>
        <w:t xml:space="preserve">Her crew has </w:t>
      </w:r>
      <w:r>
        <w:rPr>
          <w:rFonts w:ascii="Raleway" w:hAnsi="Raleway"/>
        </w:rPr>
        <w:t xml:space="preserve">installed </w:t>
      </w:r>
      <w:r w:rsidR="0075405D">
        <w:rPr>
          <w:rFonts w:ascii="Raleway" w:hAnsi="Raleway"/>
        </w:rPr>
        <w:t xml:space="preserve">a new pump </w:t>
      </w:r>
      <w:r>
        <w:rPr>
          <w:rFonts w:ascii="Raleway" w:hAnsi="Raleway"/>
        </w:rPr>
        <w:t xml:space="preserve">in the swimming pool. </w:t>
      </w:r>
      <w:r w:rsidR="0075405D">
        <w:rPr>
          <w:rFonts w:ascii="Raleway" w:hAnsi="Raleway"/>
        </w:rPr>
        <w:t xml:space="preserve"> S</w:t>
      </w:r>
      <w:r w:rsidR="00A75CAC">
        <w:rPr>
          <w:rFonts w:ascii="Raleway" w:hAnsi="Raleway"/>
        </w:rPr>
        <w:t>he is investigating the possibility of a bulk purchase for internet</w:t>
      </w:r>
      <w:r w:rsidR="00692764">
        <w:rPr>
          <w:rFonts w:ascii="Raleway" w:hAnsi="Raleway"/>
        </w:rPr>
        <w:t>, but notes</w:t>
      </w:r>
      <w:r w:rsidR="0075405D">
        <w:rPr>
          <w:rFonts w:ascii="Raleway" w:hAnsi="Raleway"/>
        </w:rPr>
        <w:t xml:space="preserve"> </w:t>
      </w:r>
      <w:r w:rsidR="00A75CAC">
        <w:rPr>
          <w:rFonts w:ascii="Raleway" w:hAnsi="Raleway"/>
        </w:rPr>
        <w:t xml:space="preserve">that </w:t>
      </w:r>
      <w:r w:rsidR="00692764">
        <w:rPr>
          <w:rFonts w:ascii="Raleway" w:hAnsi="Raleway"/>
        </w:rPr>
        <w:t xml:space="preserve">this </w:t>
      </w:r>
      <w:r w:rsidR="00A75CAC">
        <w:rPr>
          <w:rFonts w:ascii="Raleway" w:hAnsi="Raleway"/>
        </w:rPr>
        <w:t xml:space="preserve">would require </w:t>
      </w:r>
      <w:r w:rsidR="006A337F">
        <w:rPr>
          <w:rFonts w:ascii="Raleway" w:hAnsi="Raleway"/>
        </w:rPr>
        <w:t>everyone to participate.  The advantage is a considerably lower monthly bill.</w:t>
      </w:r>
    </w:p>
    <w:p w14:paraId="14437C88" w14:textId="153B1333" w:rsidR="00444267" w:rsidRPr="0092193B" w:rsidRDefault="00444267" w:rsidP="0092193B">
      <w:pPr>
        <w:ind w:left="720"/>
        <w:rPr>
          <w:rFonts w:ascii="Raleway" w:hAnsi="Raleway"/>
        </w:rPr>
      </w:pPr>
      <w:r>
        <w:rPr>
          <w:rFonts w:ascii="Raleway" w:hAnsi="Raleway"/>
        </w:rPr>
        <w:t>Finally, she observed that this is a large property that has been underfunded for a long time</w:t>
      </w:r>
      <w:r w:rsidR="001D4D5F">
        <w:rPr>
          <w:rFonts w:ascii="Raleway" w:hAnsi="Raleway"/>
        </w:rPr>
        <w:t xml:space="preserve"> and</w:t>
      </w:r>
      <w:r w:rsidR="007E14FE">
        <w:rPr>
          <w:rFonts w:ascii="Raleway" w:hAnsi="Raleway"/>
        </w:rPr>
        <w:t xml:space="preserve">, over the years, </w:t>
      </w:r>
      <w:r w:rsidR="001D4D5F">
        <w:rPr>
          <w:rFonts w:ascii="Raleway" w:hAnsi="Raleway"/>
        </w:rPr>
        <w:t xml:space="preserve">has been given bad advice.  Next year she hopes to report </w:t>
      </w:r>
      <w:r w:rsidR="002006A6">
        <w:rPr>
          <w:rFonts w:ascii="Raleway" w:hAnsi="Raleway"/>
        </w:rPr>
        <w:t>substantive</w:t>
      </w:r>
      <w:r w:rsidR="001D4D5F">
        <w:rPr>
          <w:rFonts w:ascii="Raleway" w:hAnsi="Raleway"/>
        </w:rPr>
        <w:t xml:space="preserve"> accomplishments.</w:t>
      </w:r>
    </w:p>
    <w:p w14:paraId="4ED98B52" w14:textId="77777777" w:rsidR="00807CFC" w:rsidRPr="00FA6421" w:rsidRDefault="004732CF" w:rsidP="00F50C1E">
      <w:pPr>
        <w:pStyle w:val="Heading1"/>
        <w:rPr>
          <w:b/>
          <w:bCs/>
        </w:rPr>
      </w:pPr>
      <w:r w:rsidRPr="00FA6421">
        <w:rPr>
          <w:b/>
          <w:bCs/>
        </w:rPr>
        <w:t>VI</w:t>
      </w:r>
      <w:r w:rsidR="00BC0000" w:rsidRPr="00FA6421">
        <w:rPr>
          <w:b/>
          <w:bCs/>
        </w:rPr>
        <w:t>I</w:t>
      </w:r>
      <w:r w:rsidRPr="00FA6421">
        <w:rPr>
          <w:b/>
          <w:bCs/>
        </w:rPr>
        <w:t>.</w:t>
      </w:r>
      <w:r w:rsidRPr="00FA6421">
        <w:rPr>
          <w:b/>
          <w:bCs/>
        </w:rPr>
        <w:tab/>
      </w:r>
      <w:r w:rsidR="005E3E97" w:rsidRPr="00FA6421">
        <w:rPr>
          <w:b/>
          <w:bCs/>
        </w:rPr>
        <w:t>Financial Report</w:t>
      </w:r>
      <w:r w:rsidR="00475AEE" w:rsidRPr="00FA6421">
        <w:rPr>
          <w:b/>
          <w:bCs/>
        </w:rPr>
        <w:t xml:space="preserve"> from John Carpenter, C.P.A.</w:t>
      </w:r>
      <w:r w:rsidR="00C15DC9" w:rsidRPr="00FA6421">
        <w:rPr>
          <w:b/>
          <w:bCs/>
        </w:rPr>
        <w:t xml:space="preserve">  (See attachments) </w:t>
      </w:r>
    </w:p>
    <w:p w14:paraId="18002AE0" w14:textId="284F9643" w:rsidR="003B159D" w:rsidRPr="0070027E" w:rsidRDefault="003A0775" w:rsidP="0070027E">
      <w:pPr>
        <w:ind w:left="720"/>
        <w:rPr>
          <w:rFonts w:ascii="Raleway" w:hAnsi="Raleway"/>
        </w:rPr>
      </w:pPr>
      <w:r>
        <w:rPr>
          <w:rFonts w:ascii="Raleway" w:hAnsi="Raleway"/>
        </w:rPr>
        <w:t xml:space="preserve">Beginning with the Balance Sheet, </w:t>
      </w:r>
      <w:r w:rsidR="00A932FF" w:rsidRPr="0070027E">
        <w:rPr>
          <w:rFonts w:ascii="Raleway" w:hAnsi="Raleway"/>
        </w:rPr>
        <w:t xml:space="preserve">Mr. Carpenter drew our attention to </w:t>
      </w:r>
      <w:r w:rsidR="00EF5F33" w:rsidRPr="0070027E">
        <w:rPr>
          <w:rFonts w:ascii="Raleway" w:hAnsi="Raleway"/>
        </w:rPr>
        <w:t>t</w:t>
      </w:r>
      <w:r w:rsidR="00A932FF" w:rsidRPr="0070027E">
        <w:rPr>
          <w:rFonts w:ascii="Raleway" w:hAnsi="Raleway"/>
        </w:rPr>
        <w:t xml:space="preserve">he </w:t>
      </w:r>
      <w:r>
        <w:rPr>
          <w:rFonts w:ascii="Raleway" w:hAnsi="Raleway"/>
        </w:rPr>
        <w:t xml:space="preserve">printouts in the Annual Meeting booklet.  </w:t>
      </w:r>
      <w:r w:rsidR="00F76C95" w:rsidRPr="0070027E">
        <w:rPr>
          <w:rFonts w:ascii="Raleway" w:hAnsi="Raleway"/>
        </w:rPr>
        <w:t>He noted the c</w:t>
      </w:r>
      <w:r w:rsidR="003B159D" w:rsidRPr="0070027E">
        <w:rPr>
          <w:rFonts w:ascii="Raleway" w:hAnsi="Raleway"/>
        </w:rPr>
        <w:t xml:space="preserve">hallenge </w:t>
      </w:r>
      <w:r w:rsidR="0070027E" w:rsidRPr="0070027E">
        <w:rPr>
          <w:rFonts w:ascii="Raleway" w:hAnsi="Raleway"/>
        </w:rPr>
        <w:t>of getting</w:t>
      </w:r>
      <w:r w:rsidR="003B159D" w:rsidRPr="0070027E">
        <w:rPr>
          <w:rFonts w:ascii="Raleway" w:hAnsi="Raleway"/>
        </w:rPr>
        <w:t xml:space="preserve"> money </w:t>
      </w:r>
      <w:r w:rsidR="00F76C95" w:rsidRPr="0070027E">
        <w:rPr>
          <w:rFonts w:ascii="Raleway" w:hAnsi="Raleway"/>
        </w:rPr>
        <w:t xml:space="preserve">out of </w:t>
      </w:r>
      <w:r w:rsidR="003B159D" w:rsidRPr="0070027E">
        <w:rPr>
          <w:rFonts w:ascii="Raleway" w:hAnsi="Raleway"/>
        </w:rPr>
        <w:t>our Vanguard</w:t>
      </w:r>
      <w:r w:rsidR="00F76C95" w:rsidRPr="0070027E">
        <w:rPr>
          <w:rFonts w:ascii="Raleway" w:hAnsi="Raleway"/>
        </w:rPr>
        <w:t xml:space="preserve"> account that </w:t>
      </w:r>
      <w:r w:rsidR="007B1221">
        <w:rPr>
          <w:rFonts w:ascii="Raleway" w:hAnsi="Raleway"/>
        </w:rPr>
        <w:t>had been</w:t>
      </w:r>
      <w:r w:rsidR="00F76C95" w:rsidRPr="0070027E">
        <w:rPr>
          <w:rFonts w:ascii="Raleway" w:hAnsi="Raleway"/>
        </w:rPr>
        <w:t xml:space="preserve"> </w:t>
      </w:r>
      <w:r w:rsidR="007B1221">
        <w:rPr>
          <w:rFonts w:ascii="Raleway" w:hAnsi="Raleway"/>
        </w:rPr>
        <w:t>controlled</w:t>
      </w:r>
      <w:r w:rsidR="00F76C95" w:rsidRPr="0070027E">
        <w:rPr>
          <w:rFonts w:ascii="Raleway" w:hAnsi="Raleway"/>
        </w:rPr>
        <w:t xml:space="preserve"> by </w:t>
      </w:r>
      <w:r w:rsidR="00F76C95" w:rsidRPr="007B1221">
        <w:rPr>
          <w:rFonts w:ascii="Raleway" w:hAnsi="Raleway"/>
          <w:i/>
          <w:iCs/>
        </w:rPr>
        <w:t>Moriarty Management</w:t>
      </w:r>
      <w:r w:rsidR="003B159D" w:rsidRPr="0070027E">
        <w:rPr>
          <w:rFonts w:ascii="Raleway" w:hAnsi="Raleway"/>
        </w:rPr>
        <w:t xml:space="preserve">. </w:t>
      </w:r>
      <w:r w:rsidR="00E442CF">
        <w:rPr>
          <w:rFonts w:ascii="Raleway" w:hAnsi="Raleway"/>
        </w:rPr>
        <w:t xml:space="preserve"> With th</w:t>
      </w:r>
      <w:r w:rsidR="00631B96">
        <w:rPr>
          <w:rFonts w:ascii="Raleway" w:hAnsi="Raleway"/>
        </w:rPr>
        <w:t>e</w:t>
      </w:r>
      <w:r w:rsidR="00E442CF">
        <w:rPr>
          <w:rFonts w:ascii="Raleway" w:hAnsi="Raleway"/>
        </w:rPr>
        <w:t xml:space="preserve"> complication</w:t>
      </w:r>
      <w:r w:rsidR="00631B96">
        <w:rPr>
          <w:rFonts w:ascii="Raleway" w:hAnsi="Raleway"/>
        </w:rPr>
        <w:t>s</w:t>
      </w:r>
      <w:r w:rsidR="00E442CF">
        <w:rPr>
          <w:rFonts w:ascii="Raleway" w:hAnsi="Raleway"/>
        </w:rPr>
        <w:t xml:space="preserve"> unraveled, that</w:t>
      </w:r>
      <w:r w:rsidR="003B159D" w:rsidRPr="0070027E">
        <w:rPr>
          <w:rFonts w:ascii="Raleway" w:hAnsi="Raleway"/>
        </w:rPr>
        <w:t xml:space="preserve"> money is </w:t>
      </w:r>
      <w:r w:rsidR="007B1221">
        <w:rPr>
          <w:rFonts w:ascii="Raleway" w:hAnsi="Raleway"/>
        </w:rPr>
        <w:t xml:space="preserve">now </w:t>
      </w:r>
      <w:r w:rsidR="003B159D" w:rsidRPr="0070027E">
        <w:rPr>
          <w:rFonts w:ascii="Raleway" w:hAnsi="Raleway"/>
        </w:rPr>
        <w:t xml:space="preserve">in a CD </w:t>
      </w:r>
      <w:r w:rsidR="003D230B" w:rsidRPr="0070027E">
        <w:rPr>
          <w:rFonts w:ascii="Raleway" w:hAnsi="Raleway"/>
        </w:rPr>
        <w:t xml:space="preserve">with </w:t>
      </w:r>
      <w:r w:rsidR="003D230B">
        <w:rPr>
          <w:rFonts w:ascii="Raleway" w:hAnsi="Raleway"/>
        </w:rPr>
        <w:t xml:space="preserve">the </w:t>
      </w:r>
      <w:r w:rsidR="003D230B" w:rsidRPr="0070027E">
        <w:rPr>
          <w:rFonts w:ascii="Raleway" w:hAnsi="Raleway"/>
        </w:rPr>
        <w:t>Bank of N</w:t>
      </w:r>
      <w:r w:rsidR="003D230B">
        <w:rPr>
          <w:rFonts w:ascii="Raleway" w:hAnsi="Raleway"/>
        </w:rPr>
        <w:t xml:space="preserve">ew Hampshire </w:t>
      </w:r>
      <w:r w:rsidR="00C64987">
        <w:rPr>
          <w:rFonts w:ascii="Raleway" w:hAnsi="Raleway"/>
        </w:rPr>
        <w:t>earning 4.5%</w:t>
      </w:r>
      <w:r w:rsidR="003D230B">
        <w:rPr>
          <w:rFonts w:ascii="Raleway" w:hAnsi="Raleway"/>
        </w:rPr>
        <w:t>.</w:t>
      </w:r>
      <w:r w:rsidR="00C64987">
        <w:rPr>
          <w:rFonts w:ascii="Raleway" w:hAnsi="Raleway"/>
        </w:rPr>
        <w:t xml:space="preserve"> </w:t>
      </w:r>
    </w:p>
    <w:p w14:paraId="5B9EB73E" w14:textId="364FF2B6" w:rsidR="00DF11FC" w:rsidRPr="0070027E" w:rsidRDefault="00F41C86" w:rsidP="0070027E">
      <w:pPr>
        <w:ind w:left="720"/>
        <w:rPr>
          <w:rFonts w:ascii="Raleway" w:hAnsi="Raleway"/>
        </w:rPr>
      </w:pPr>
      <w:r w:rsidRPr="0070027E">
        <w:rPr>
          <w:rFonts w:ascii="Raleway" w:hAnsi="Raleway"/>
        </w:rPr>
        <w:t xml:space="preserve">Mr. Carpenter </w:t>
      </w:r>
      <w:r w:rsidR="00F76C95" w:rsidRPr="0070027E">
        <w:rPr>
          <w:rFonts w:ascii="Raleway" w:hAnsi="Raleway"/>
        </w:rPr>
        <w:t xml:space="preserve">then </w:t>
      </w:r>
      <w:r w:rsidR="00CA2F8A">
        <w:rPr>
          <w:rFonts w:ascii="Raleway" w:hAnsi="Raleway"/>
        </w:rPr>
        <w:t>explained the seemingly high figure of</w:t>
      </w:r>
      <w:r w:rsidRPr="0070027E">
        <w:rPr>
          <w:rFonts w:ascii="Raleway" w:hAnsi="Raleway"/>
        </w:rPr>
        <w:t xml:space="preserve"> </w:t>
      </w:r>
      <w:r w:rsidR="00F76C95" w:rsidRPr="0070027E">
        <w:rPr>
          <w:rFonts w:ascii="Raleway" w:hAnsi="Raleway"/>
        </w:rPr>
        <w:t>$</w:t>
      </w:r>
      <w:r w:rsidR="00A3622D" w:rsidRPr="0070027E">
        <w:rPr>
          <w:rFonts w:ascii="Raleway" w:hAnsi="Raleway"/>
        </w:rPr>
        <w:t xml:space="preserve">107,000 in </w:t>
      </w:r>
      <w:r w:rsidR="00F76C95" w:rsidRPr="0070027E">
        <w:rPr>
          <w:rFonts w:ascii="Raleway" w:hAnsi="Raleway"/>
        </w:rPr>
        <w:t>the O</w:t>
      </w:r>
      <w:r w:rsidR="00A3622D" w:rsidRPr="0070027E">
        <w:rPr>
          <w:rFonts w:ascii="Raleway" w:hAnsi="Raleway"/>
        </w:rPr>
        <w:t xml:space="preserve">perating </w:t>
      </w:r>
      <w:r w:rsidR="00F76C95" w:rsidRPr="0070027E">
        <w:rPr>
          <w:rFonts w:ascii="Raleway" w:hAnsi="Raleway"/>
        </w:rPr>
        <w:t>A</w:t>
      </w:r>
      <w:r w:rsidR="00A3622D" w:rsidRPr="0070027E">
        <w:rPr>
          <w:rFonts w:ascii="Raleway" w:hAnsi="Raleway"/>
        </w:rPr>
        <w:t>ccount</w:t>
      </w:r>
      <w:r w:rsidR="0068387F">
        <w:rPr>
          <w:rFonts w:ascii="Raleway" w:hAnsi="Raleway"/>
        </w:rPr>
        <w:t>. T</w:t>
      </w:r>
      <w:r w:rsidR="00F76C95" w:rsidRPr="0070027E">
        <w:rPr>
          <w:rFonts w:ascii="Raleway" w:hAnsi="Raleway"/>
        </w:rPr>
        <w:t>he previous management company wasn’t funding the capital account quarterly. There was no misappropriation or missing money</w:t>
      </w:r>
      <w:r w:rsidR="00C64987">
        <w:rPr>
          <w:rFonts w:ascii="Raleway" w:hAnsi="Raleway"/>
        </w:rPr>
        <w:t>; t</w:t>
      </w:r>
      <w:r w:rsidR="00F76C95" w:rsidRPr="0070027E">
        <w:rPr>
          <w:rFonts w:ascii="Raleway" w:hAnsi="Raleway"/>
        </w:rPr>
        <w:t xml:space="preserve">he money was being </w:t>
      </w:r>
      <w:r w:rsidR="00C60673">
        <w:rPr>
          <w:rFonts w:ascii="Raleway" w:hAnsi="Raleway"/>
        </w:rPr>
        <w:t xml:space="preserve">deposited in </w:t>
      </w:r>
      <w:r w:rsidR="003D230B">
        <w:rPr>
          <w:rFonts w:ascii="Raleway" w:hAnsi="Raleway"/>
        </w:rPr>
        <w:t>one</w:t>
      </w:r>
      <w:r w:rsidR="00C60673">
        <w:rPr>
          <w:rFonts w:ascii="Raleway" w:hAnsi="Raleway"/>
        </w:rPr>
        <w:t xml:space="preserve"> lump sum</w:t>
      </w:r>
      <w:r w:rsidR="00F76C95" w:rsidRPr="0070027E">
        <w:rPr>
          <w:rFonts w:ascii="Raleway" w:hAnsi="Raleway"/>
        </w:rPr>
        <w:t xml:space="preserve"> rather than having a portion put into the Vanguard </w:t>
      </w:r>
      <w:r w:rsidR="007B1221">
        <w:rPr>
          <w:rFonts w:ascii="Raleway" w:hAnsi="Raleway"/>
        </w:rPr>
        <w:t>a</w:t>
      </w:r>
      <w:r w:rsidR="00F76C95" w:rsidRPr="0070027E">
        <w:rPr>
          <w:rFonts w:ascii="Raleway" w:hAnsi="Raleway"/>
        </w:rPr>
        <w:t>ccount</w:t>
      </w:r>
      <w:r w:rsidR="00B918F7">
        <w:rPr>
          <w:rFonts w:ascii="Raleway" w:hAnsi="Raleway"/>
        </w:rPr>
        <w:t xml:space="preserve"> as we would have expected.</w:t>
      </w:r>
      <w:r w:rsidR="00747BCF" w:rsidRPr="0070027E">
        <w:rPr>
          <w:rFonts w:ascii="Raleway" w:hAnsi="Raleway"/>
        </w:rPr>
        <w:t xml:space="preserve"> </w:t>
      </w:r>
    </w:p>
    <w:p w14:paraId="4BD1413A" w14:textId="164FB0A9" w:rsidR="00EF5973" w:rsidRPr="0070027E" w:rsidRDefault="00AD1DE7" w:rsidP="0070027E">
      <w:pPr>
        <w:ind w:left="720"/>
        <w:rPr>
          <w:rFonts w:ascii="Raleway" w:hAnsi="Raleway"/>
        </w:rPr>
      </w:pPr>
      <w:r>
        <w:rPr>
          <w:rFonts w:ascii="Raleway" w:hAnsi="Raleway"/>
        </w:rPr>
        <w:t>Mr. Carpenter</w:t>
      </w:r>
      <w:r w:rsidR="003759E2" w:rsidRPr="0070027E">
        <w:rPr>
          <w:rFonts w:ascii="Raleway" w:hAnsi="Raleway"/>
        </w:rPr>
        <w:t xml:space="preserve"> provides financial updates for the Board of Director</w:t>
      </w:r>
      <w:r w:rsidR="00F76C95" w:rsidRPr="0070027E">
        <w:rPr>
          <w:rFonts w:ascii="Raleway" w:hAnsi="Raleway"/>
        </w:rPr>
        <w:t>’</w:t>
      </w:r>
      <w:r w:rsidR="003759E2" w:rsidRPr="0070027E">
        <w:rPr>
          <w:rFonts w:ascii="Raleway" w:hAnsi="Raleway"/>
        </w:rPr>
        <w:t>s quarterly meetings</w:t>
      </w:r>
      <w:r w:rsidR="00F76C95" w:rsidRPr="0070027E">
        <w:rPr>
          <w:rFonts w:ascii="Raleway" w:hAnsi="Raleway"/>
        </w:rPr>
        <w:t>,</w:t>
      </w:r>
      <w:r w:rsidR="003759E2" w:rsidRPr="0070027E">
        <w:rPr>
          <w:rFonts w:ascii="Raleway" w:hAnsi="Raleway"/>
        </w:rPr>
        <w:t xml:space="preserve"> and </w:t>
      </w:r>
      <w:r w:rsidR="00C06C19">
        <w:rPr>
          <w:rFonts w:ascii="Raleway" w:hAnsi="Raleway"/>
        </w:rPr>
        <w:t xml:space="preserve">the Board secretary includes </w:t>
      </w:r>
      <w:r w:rsidR="003759E2" w:rsidRPr="0070027E">
        <w:rPr>
          <w:rFonts w:ascii="Raleway" w:hAnsi="Raleway"/>
        </w:rPr>
        <w:t xml:space="preserve">that information in the minutes.  </w:t>
      </w:r>
      <w:r w:rsidR="00902FD5">
        <w:rPr>
          <w:rFonts w:ascii="Raleway" w:hAnsi="Raleway"/>
        </w:rPr>
        <w:t>Mr. Carpenter handles all the financial transactions</w:t>
      </w:r>
      <w:r w:rsidR="00CE3D25">
        <w:rPr>
          <w:rFonts w:ascii="Raleway" w:hAnsi="Raleway"/>
        </w:rPr>
        <w:t>—h</w:t>
      </w:r>
      <w:r w:rsidR="00902FD5">
        <w:rPr>
          <w:rFonts w:ascii="Raleway" w:hAnsi="Raleway"/>
        </w:rPr>
        <w:t>e</w:t>
      </w:r>
      <w:r w:rsidR="00CE3D25">
        <w:rPr>
          <w:rFonts w:ascii="Raleway" w:hAnsi="Raleway"/>
        </w:rPr>
        <w:t xml:space="preserve"> </w:t>
      </w:r>
      <w:r w:rsidR="00902FD5">
        <w:rPr>
          <w:rFonts w:ascii="Raleway" w:hAnsi="Raleway"/>
        </w:rPr>
        <w:t>reconciles accounts</w:t>
      </w:r>
      <w:r w:rsidR="00902FD5" w:rsidRPr="0070027E">
        <w:rPr>
          <w:rFonts w:ascii="Raleway" w:hAnsi="Raleway"/>
        </w:rPr>
        <w:t xml:space="preserve"> every month</w:t>
      </w:r>
      <w:r w:rsidR="00902FD5">
        <w:rPr>
          <w:rFonts w:ascii="Raleway" w:hAnsi="Raleway"/>
        </w:rPr>
        <w:t xml:space="preserve">, </w:t>
      </w:r>
      <w:r w:rsidR="00902FD5" w:rsidRPr="0070027E">
        <w:rPr>
          <w:rFonts w:ascii="Raleway" w:hAnsi="Raleway"/>
        </w:rPr>
        <w:t>writes all the checks</w:t>
      </w:r>
      <w:r w:rsidR="00902FD5">
        <w:rPr>
          <w:rFonts w:ascii="Raleway" w:hAnsi="Raleway"/>
        </w:rPr>
        <w:t>,</w:t>
      </w:r>
      <w:r w:rsidR="00902FD5" w:rsidRPr="0070027E">
        <w:rPr>
          <w:rFonts w:ascii="Raleway" w:hAnsi="Raleway"/>
        </w:rPr>
        <w:t xml:space="preserve"> and deposits all the money.  </w:t>
      </w:r>
      <w:r w:rsidR="0039417C" w:rsidRPr="0070027E">
        <w:rPr>
          <w:rFonts w:ascii="Raleway" w:hAnsi="Raleway"/>
        </w:rPr>
        <w:t xml:space="preserve">He noted that </w:t>
      </w:r>
      <w:r w:rsidR="0039417C" w:rsidRPr="007B1221">
        <w:rPr>
          <w:rFonts w:ascii="Raleway" w:hAnsi="Raleway"/>
          <w:i/>
          <w:iCs/>
        </w:rPr>
        <w:t>Lincoln</w:t>
      </w:r>
      <w:r w:rsidR="0039417C" w:rsidRPr="0070027E">
        <w:rPr>
          <w:rFonts w:ascii="Raleway" w:hAnsi="Raleway"/>
        </w:rPr>
        <w:t xml:space="preserve"> operates with complete transparency, and he is available for </w:t>
      </w:r>
      <w:r w:rsidR="0039417C">
        <w:rPr>
          <w:rFonts w:ascii="Raleway" w:hAnsi="Raleway"/>
        </w:rPr>
        <w:t xml:space="preserve">consultation with </w:t>
      </w:r>
      <w:r w:rsidR="0039417C" w:rsidRPr="0070027E">
        <w:rPr>
          <w:rFonts w:ascii="Raleway" w:hAnsi="Raleway"/>
        </w:rPr>
        <w:t xml:space="preserve">anyone who wishes to review the accounts. </w:t>
      </w:r>
      <w:r w:rsidR="0039417C">
        <w:rPr>
          <w:rFonts w:ascii="Raleway" w:hAnsi="Raleway"/>
        </w:rPr>
        <w:t xml:space="preserve"> </w:t>
      </w:r>
      <w:r w:rsidR="00C06C19">
        <w:rPr>
          <w:rFonts w:ascii="Raleway" w:hAnsi="Raleway"/>
        </w:rPr>
        <w:t>He can provide any member with greater detail upon their request.</w:t>
      </w:r>
    </w:p>
    <w:p w14:paraId="2943563F" w14:textId="698DDEEE" w:rsidR="00EF5973" w:rsidRPr="0070027E" w:rsidRDefault="00EF5973" w:rsidP="0070027E">
      <w:pPr>
        <w:ind w:left="720"/>
        <w:rPr>
          <w:rFonts w:ascii="Raleway" w:hAnsi="Raleway"/>
        </w:rPr>
      </w:pPr>
      <w:r w:rsidRPr="0070027E">
        <w:rPr>
          <w:rFonts w:ascii="Raleway" w:hAnsi="Raleway"/>
        </w:rPr>
        <w:t xml:space="preserve">The Accounts Receivable </w:t>
      </w:r>
      <w:r w:rsidR="00C06C19">
        <w:rPr>
          <w:rFonts w:ascii="Raleway" w:hAnsi="Raleway"/>
        </w:rPr>
        <w:t xml:space="preserve">printout </w:t>
      </w:r>
      <w:r w:rsidRPr="0070027E">
        <w:rPr>
          <w:rFonts w:ascii="Raleway" w:hAnsi="Raleway"/>
        </w:rPr>
        <w:t>shows a negative balance because some owners have prepaid their assessment dues.</w:t>
      </w:r>
      <w:r w:rsidR="00F75F0D" w:rsidRPr="0070027E">
        <w:rPr>
          <w:rFonts w:ascii="Raleway" w:hAnsi="Raleway"/>
        </w:rPr>
        <w:t xml:space="preserve">  Two owners had yet to pay dues at the end of May</w:t>
      </w:r>
      <w:r w:rsidR="006939E6" w:rsidRPr="0070027E">
        <w:rPr>
          <w:rFonts w:ascii="Raleway" w:hAnsi="Raleway"/>
        </w:rPr>
        <w:t>, but that situation is resolved.   Mr. Carpenter reports that Association Members are good about paying dues on time.</w:t>
      </w:r>
    </w:p>
    <w:p w14:paraId="39BA1B99" w14:textId="4D15B01F" w:rsidR="00CE58BD" w:rsidRPr="005C7132" w:rsidRDefault="00F76C95" w:rsidP="005C7132">
      <w:pPr>
        <w:ind w:left="720"/>
        <w:rPr>
          <w:rFonts w:ascii="Raleway" w:hAnsi="Raleway"/>
        </w:rPr>
      </w:pPr>
      <w:r w:rsidRPr="0070027E">
        <w:rPr>
          <w:rFonts w:ascii="Raleway" w:hAnsi="Raleway"/>
        </w:rPr>
        <w:t>The m</w:t>
      </w:r>
      <w:r w:rsidR="00A35F5C" w:rsidRPr="0070027E">
        <w:rPr>
          <w:rFonts w:ascii="Raleway" w:hAnsi="Raleway"/>
        </w:rPr>
        <w:t>anagement fee is paid quarterly in advance.  Accounts payable is</w:t>
      </w:r>
      <w:r w:rsidR="00736C7D" w:rsidRPr="0070027E">
        <w:rPr>
          <w:rFonts w:ascii="Raleway" w:hAnsi="Raleway"/>
        </w:rPr>
        <w:t xml:space="preserve"> </w:t>
      </w:r>
      <w:r w:rsidRPr="0070027E">
        <w:rPr>
          <w:rFonts w:ascii="Raleway" w:hAnsi="Raleway"/>
        </w:rPr>
        <w:t>$</w:t>
      </w:r>
      <w:r w:rsidR="00736C7D" w:rsidRPr="0070027E">
        <w:rPr>
          <w:rFonts w:ascii="Raleway" w:hAnsi="Raleway"/>
        </w:rPr>
        <w:t>9</w:t>
      </w:r>
      <w:r w:rsidRPr="0070027E">
        <w:rPr>
          <w:rFonts w:ascii="Raleway" w:hAnsi="Raleway"/>
        </w:rPr>
        <w:t>,</w:t>
      </w:r>
      <w:r w:rsidR="00736C7D" w:rsidRPr="0070027E">
        <w:rPr>
          <w:rFonts w:ascii="Raleway" w:hAnsi="Raleway"/>
        </w:rPr>
        <w:t>600</w:t>
      </w:r>
      <w:r w:rsidRPr="0070027E">
        <w:rPr>
          <w:rFonts w:ascii="Raleway" w:hAnsi="Raleway"/>
        </w:rPr>
        <w:t>. Micah’s Property Maintenance accounts for $</w:t>
      </w:r>
      <w:r w:rsidR="00736C7D" w:rsidRPr="0070027E">
        <w:rPr>
          <w:rFonts w:ascii="Raleway" w:hAnsi="Raleway"/>
        </w:rPr>
        <w:t>7</w:t>
      </w:r>
      <w:r w:rsidRPr="0070027E">
        <w:rPr>
          <w:rFonts w:ascii="Raleway" w:hAnsi="Raleway"/>
        </w:rPr>
        <w:t>,</w:t>
      </w:r>
      <w:r w:rsidR="00736C7D" w:rsidRPr="0070027E">
        <w:rPr>
          <w:rFonts w:ascii="Raleway" w:hAnsi="Raleway"/>
        </w:rPr>
        <w:t xml:space="preserve">500 </w:t>
      </w:r>
      <w:r w:rsidRPr="0070027E">
        <w:rPr>
          <w:rFonts w:ascii="Raleway" w:hAnsi="Raleway"/>
        </w:rPr>
        <w:t>of that</w:t>
      </w:r>
      <w:r w:rsidR="00C31E52">
        <w:rPr>
          <w:rFonts w:ascii="Raleway" w:hAnsi="Raleway"/>
        </w:rPr>
        <w:t>,</w:t>
      </w:r>
      <w:r w:rsidRPr="0070027E">
        <w:rPr>
          <w:rFonts w:ascii="Raleway" w:hAnsi="Raleway"/>
        </w:rPr>
        <w:t xml:space="preserve"> and th</w:t>
      </w:r>
      <w:r w:rsidR="00BA7790">
        <w:rPr>
          <w:rFonts w:ascii="Raleway" w:hAnsi="Raleway"/>
        </w:rPr>
        <w:t>at</w:t>
      </w:r>
      <w:r w:rsidRPr="0070027E">
        <w:rPr>
          <w:rFonts w:ascii="Raleway" w:hAnsi="Raleway"/>
        </w:rPr>
        <w:t xml:space="preserve"> account has been paid down to $0.</w:t>
      </w:r>
      <w:r w:rsidR="0070027E" w:rsidRPr="0070027E">
        <w:rPr>
          <w:rFonts w:ascii="Raleway" w:hAnsi="Raleway"/>
        </w:rPr>
        <w:t xml:space="preserve">  Finally, </w:t>
      </w:r>
      <w:r w:rsidR="00BA7790">
        <w:rPr>
          <w:rFonts w:ascii="Raleway" w:hAnsi="Raleway"/>
        </w:rPr>
        <w:t xml:space="preserve">the printout that shows </w:t>
      </w:r>
      <w:r w:rsidR="00736C7D" w:rsidRPr="004E2B0F">
        <w:rPr>
          <w:rFonts w:ascii="Raleway" w:hAnsi="Raleway"/>
          <w:i/>
          <w:iCs/>
        </w:rPr>
        <w:t>Equity</w:t>
      </w:r>
      <w:r w:rsidR="00736C7D" w:rsidRPr="0070027E">
        <w:rPr>
          <w:rFonts w:ascii="Raleway" w:hAnsi="Raleway"/>
        </w:rPr>
        <w:t xml:space="preserve"> </w:t>
      </w:r>
      <w:r w:rsidR="00BA7790">
        <w:rPr>
          <w:rFonts w:ascii="Raleway" w:hAnsi="Raleway"/>
        </w:rPr>
        <w:t>represents</w:t>
      </w:r>
      <w:r w:rsidR="00736C7D" w:rsidRPr="0070027E">
        <w:rPr>
          <w:rFonts w:ascii="Raleway" w:hAnsi="Raleway"/>
        </w:rPr>
        <w:t xml:space="preserve"> the </w:t>
      </w:r>
      <w:r w:rsidR="00914F98" w:rsidRPr="0070027E">
        <w:rPr>
          <w:rFonts w:ascii="Raleway" w:hAnsi="Raleway"/>
        </w:rPr>
        <w:t xml:space="preserve">combination of net income and net loss </w:t>
      </w:r>
      <w:r w:rsidR="00947F43" w:rsidRPr="0070027E">
        <w:rPr>
          <w:rFonts w:ascii="Raleway" w:hAnsi="Raleway"/>
        </w:rPr>
        <w:t xml:space="preserve">accumulation </w:t>
      </w:r>
      <w:r w:rsidR="00914F98" w:rsidRPr="0070027E">
        <w:rPr>
          <w:rFonts w:ascii="Raleway" w:hAnsi="Raleway"/>
        </w:rPr>
        <w:t>over the years.</w:t>
      </w:r>
      <w:r w:rsidR="003A68ED" w:rsidRPr="0070027E">
        <w:rPr>
          <w:rFonts w:ascii="Raleway" w:hAnsi="Raleway"/>
        </w:rPr>
        <w:t xml:space="preserve"> </w:t>
      </w:r>
      <w:r w:rsidR="00531B36">
        <w:br/>
      </w:r>
    </w:p>
    <w:p w14:paraId="7A34AF90" w14:textId="166119F3" w:rsidR="00A96FE4" w:rsidRPr="00FA6421" w:rsidRDefault="00A96FE4" w:rsidP="00232BB6">
      <w:pPr>
        <w:pStyle w:val="Heading1"/>
        <w:rPr>
          <w:b/>
          <w:bCs/>
        </w:rPr>
      </w:pPr>
      <w:r w:rsidRPr="00FA6421">
        <w:rPr>
          <w:b/>
          <w:bCs/>
        </w:rPr>
        <w:t>VIII.</w:t>
      </w:r>
      <w:r w:rsidRPr="00FA6421">
        <w:rPr>
          <w:b/>
          <w:bCs/>
        </w:rPr>
        <w:tab/>
        <w:t xml:space="preserve">Presentation </w:t>
      </w:r>
      <w:r w:rsidR="00806DD9">
        <w:rPr>
          <w:b/>
          <w:bCs/>
        </w:rPr>
        <w:t xml:space="preserve">and Approval </w:t>
      </w:r>
      <w:r w:rsidRPr="00FA6421">
        <w:rPr>
          <w:b/>
          <w:bCs/>
        </w:rPr>
        <w:t>of the 2023-24 Budget.    Robert Fleck</w:t>
      </w:r>
      <w:r w:rsidR="00B70099" w:rsidRPr="00FA6421">
        <w:rPr>
          <w:b/>
          <w:bCs/>
        </w:rPr>
        <w:t>,</w:t>
      </w:r>
      <w:r w:rsidRPr="00FA6421">
        <w:rPr>
          <w:b/>
          <w:bCs/>
        </w:rPr>
        <w:t xml:space="preserve"> John Carpenter</w:t>
      </w:r>
    </w:p>
    <w:p w14:paraId="210CE608" w14:textId="12C74446" w:rsidR="001D3A5C" w:rsidRPr="00E826A7" w:rsidRDefault="00337695" w:rsidP="001D3A5C">
      <w:pPr>
        <w:rPr>
          <w:rFonts w:ascii="Raleway" w:hAnsi="Raleway"/>
          <w:lang w:eastAsia="en-US"/>
        </w:rPr>
      </w:pPr>
      <w:r>
        <w:rPr>
          <w:rFonts w:ascii="Raleway" w:hAnsi="Raleway"/>
          <w:lang w:eastAsia="en-US"/>
        </w:rPr>
        <w:tab/>
      </w:r>
      <w:r w:rsidR="001D3A5C" w:rsidRPr="00E826A7">
        <w:rPr>
          <w:rFonts w:ascii="Raleway" w:hAnsi="Raleway"/>
          <w:lang w:eastAsia="en-US"/>
        </w:rPr>
        <w:t xml:space="preserve">Mr. Fleck explained the Board’s reasoning for opting for the $150,000 </w:t>
      </w:r>
      <w:r w:rsidR="004A16C7">
        <w:rPr>
          <w:rFonts w:ascii="Raleway" w:hAnsi="Raleway"/>
          <w:lang w:eastAsia="en-US"/>
        </w:rPr>
        <w:t xml:space="preserve">dues assessment </w:t>
      </w:r>
      <w:r w:rsidR="001D3A5C" w:rsidRPr="00E826A7">
        <w:rPr>
          <w:rFonts w:ascii="Raleway" w:hAnsi="Raleway"/>
          <w:lang w:eastAsia="en-US"/>
        </w:rPr>
        <w:t xml:space="preserve">choice.  </w:t>
      </w:r>
    </w:p>
    <w:p w14:paraId="76C314D4" w14:textId="38CFE496" w:rsidR="00F50C1E" w:rsidRPr="004D49DE" w:rsidRDefault="00B70099" w:rsidP="004D49DE">
      <w:pPr>
        <w:rPr>
          <w:rFonts w:ascii="Raleway" w:hAnsi="Raleway"/>
          <w:lang w:eastAsia="en-US"/>
        </w:rPr>
      </w:pPr>
      <w:r w:rsidRPr="004D49DE">
        <w:rPr>
          <w:rFonts w:ascii="Raleway" w:hAnsi="Raleway"/>
          <w:b/>
          <w:bCs/>
          <w:lang w:eastAsia="en-US"/>
        </w:rPr>
        <w:tab/>
      </w:r>
      <w:r w:rsidR="0050408D" w:rsidRPr="004D49DE">
        <w:rPr>
          <w:rFonts w:ascii="Raleway" w:hAnsi="Raleway"/>
          <w:b/>
          <w:bCs/>
          <w:lang w:eastAsia="en-US"/>
        </w:rPr>
        <w:t xml:space="preserve">Proposed Operating Budget July 1, 2023 - June 30, </w:t>
      </w:r>
      <w:r w:rsidR="0057039D" w:rsidRPr="004D49DE">
        <w:rPr>
          <w:rFonts w:ascii="Raleway" w:hAnsi="Raleway"/>
          <w:b/>
          <w:bCs/>
          <w:lang w:eastAsia="en-US"/>
        </w:rPr>
        <w:t>2024</w:t>
      </w:r>
      <w:r w:rsidR="0057039D" w:rsidRPr="004D49DE">
        <w:rPr>
          <w:rFonts w:ascii="Raleway" w:hAnsi="Raleway"/>
          <w:lang w:eastAsia="en-US"/>
        </w:rPr>
        <w:t xml:space="preserve"> </w:t>
      </w:r>
      <w:r w:rsidR="0050408D" w:rsidRPr="004D49DE">
        <w:rPr>
          <w:rFonts w:ascii="Raleway" w:hAnsi="Raleway"/>
          <w:lang w:eastAsia="en-US"/>
        </w:rPr>
        <w:br/>
      </w:r>
      <w:r w:rsidR="0050408D" w:rsidRPr="004D49DE">
        <w:rPr>
          <w:rFonts w:ascii="Raleway" w:hAnsi="Raleway"/>
          <w:b/>
          <w:bCs/>
          <w:lang w:eastAsia="en-US"/>
        </w:rPr>
        <w:tab/>
      </w:r>
      <w:r w:rsidR="0050408D" w:rsidRPr="004D49DE">
        <w:rPr>
          <w:rFonts w:ascii="Raleway" w:hAnsi="Raleway"/>
          <w:lang w:eastAsia="en-US"/>
        </w:rPr>
        <w:t xml:space="preserve">The Proposed Operating Budget shows our proposed HOA budget funded at </w:t>
      </w:r>
      <w:r w:rsidR="0050408D" w:rsidRPr="004D49DE">
        <w:rPr>
          <w:rFonts w:ascii="Raleway" w:hAnsi="Raleway"/>
          <w:lang w:eastAsia="en-US"/>
        </w:rPr>
        <w:tab/>
        <w:t xml:space="preserve">three reserve levels.  </w:t>
      </w:r>
      <w:r w:rsidR="004D49DE">
        <w:rPr>
          <w:rFonts w:ascii="Raleway" w:hAnsi="Raleway"/>
          <w:lang w:eastAsia="en-US"/>
        </w:rPr>
        <w:tab/>
      </w:r>
      <w:r w:rsidR="0050408D" w:rsidRPr="004D49DE">
        <w:rPr>
          <w:rFonts w:ascii="Raleway" w:hAnsi="Raleway"/>
          <w:lang w:eastAsia="en-US"/>
        </w:rPr>
        <w:t>The level</w:t>
      </w:r>
      <w:r w:rsidR="006815CC" w:rsidRPr="004D49DE">
        <w:rPr>
          <w:rFonts w:ascii="Raleway" w:hAnsi="Raleway"/>
          <w:lang w:eastAsia="en-US"/>
        </w:rPr>
        <w:t>s</w:t>
      </w:r>
      <w:r w:rsidR="0050408D" w:rsidRPr="004D49DE">
        <w:rPr>
          <w:rFonts w:ascii="Raleway" w:hAnsi="Raleway"/>
          <w:lang w:eastAsia="en-US"/>
        </w:rPr>
        <w:t xml:space="preserve"> are $100,000, $150,000, and $200,000.  </w:t>
      </w:r>
    </w:p>
    <w:p w14:paraId="776419DA" w14:textId="334536A4" w:rsidR="00694C87" w:rsidRDefault="00B92DC4" w:rsidP="002822DA">
      <w:pPr>
        <w:pStyle w:val="Heading1"/>
      </w:pPr>
      <w:r w:rsidRPr="004D49DE">
        <w:rPr>
          <w:rFonts w:ascii="Raleway" w:hAnsi="Raleway"/>
          <w:b/>
          <w:bCs/>
          <w:lang w:eastAsia="en-US"/>
        </w:rPr>
        <w:tab/>
      </w:r>
      <w:r w:rsidRPr="002822DA">
        <w:rPr>
          <w:rFonts w:ascii="Raleway" w:hAnsi="Raleway"/>
          <w:b/>
          <w:bCs/>
          <w:color w:val="auto"/>
          <w:sz w:val="22"/>
          <w:szCs w:val="22"/>
          <w:lang w:eastAsia="en-US"/>
        </w:rPr>
        <w:t xml:space="preserve">Fiscal Year 23-24 Proposed Assessment by </w:t>
      </w:r>
      <w:r w:rsidR="001D3A5C" w:rsidRPr="002822DA">
        <w:rPr>
          <w:rFonts w:ascii="Raleway" w:hAnsi="Raleway"/>
          <w:b/>
          <w:bCs/>
          <w:color w:val="auto"/>
          <w:sz w:val="22"/>
          <w:szCs w:val="22"/>
          <w:lang w:eastAsia="en-US"/>
        </w:rPr>
        <w:t>Unit</w:t>
      </w:r>
      <w:r w:rsidR="001D3A5C" w:rsidRPr="002822DA">
        <w:rPr>
          <w:rFonts w:ascii="Raleway" w:hAnsi="Raleway"/>
          <w:color w:val="auto"/>
          <w:sz w:val="22"/>
          <w:szCs w:val="22"/>
          <w:lang w:eastAsia="en-US"/>
        </w:rPr>
        <w:t xml:space="preserve"> (</w:t>
      </w:r>
      <w:r w:rsidR="0057039D" w:rsidRPr="002822DA">
        <w:rPr>
          <w:rFonts w:ascii="Raleway" w:hAnsi="Raleway"/>
          <w:color w:val="auto"/>
          <w:sz w:val="22"/>
          <w:szCs w:val="22"/>
          <w:lang w:eastAsia="en-US"/>
        </w:rPr>
        <w:t>Page 7)</w:t>
      </w:r>
      <w:r w:rsidRPr="002822DA">
        <w:rPr>
          <w:rFonts w:ascii="Raleway" w:hAnsi="Raleway"/>
          <w:color w:val="auto"/>
          <w:sz w:val="22"/>
          <w:szCs w:val="22"/>
          <w:lang w:eastAsia="en-US"/>
        </w:rPr>
        <w:br/>
      </w:r>
      <w:r w:rsidRPr="002822DA">
        <w:rPr>
          <w:rFonts w:ascii="Raleway" w:hAnsi="Raleway"/>
          <w:color w:val="auto"/>
          <w:sz w:val="22"/>
          <w:szCs w:val="22"/>
          <w:lang w:eastAsia="en-US"/>
        </w:rPr>
        <w:tab/>
        <w:t>The Assessment by Unit data shows the impact of reserve funding at $100,000</w:t>
      </w:r>
      <w:r w:rsidR="002D007C" w:rsidRPr="002822DA">
        <w:rPr>
          <w:rFonts w:ascii="Raleway" w:hAnsi="Raleway"/>
          <w:color w:val="auto"/>
          <w:sz w:val="22"/>
          <w:szCs w:val="22"/>
          <w:lang w:eastAsia="en-US"/>
        </w:rPr>
        <w:t>, $</w:t>
      </w:r>
      <w:r w:rsidRPr="002822DA">
        <w:rPr>
          <w:rFonts w:ascii="Raleway" w:hAnsi="Raleway"/>
          <w:color w:val="auto"/>
          <w:sz w:val="22"/>
          <w:szCs w:val="22"/>
          <w:lang w:eastAsia="en-US"/>
        </w:rPr>
        <w:t xml:space="preserve">150,000, and </w:t>
      </w:r>
      <w:r w:rsidR="004D49DE" w:rsidRPr="002822DA">
        <w:rPr>
          <w:rFonts w:ascii="Raleway" w:hAnsi="Raleway"/>
          <w:color w:val="auto"/>
          <w:sz w:val="22"/>
          <w:szCs w:val="22"/>
          <w:lang w:eastAsia="en-US"/>
        </w:rPr>
        <w:tab/>
      </w:r>
      <w:r w:rsidRPr="002822DA">
        <w:rPr>
          <w:rFonts w:ascii="Raleway" w:hAnsi="Raleway"/>
          <w:color w:val="auto"/>
          <w:sz w:val="22"/>
          <w:szCs w:val="22"/>
          <w:lang w:eastAsia="en-US"/>
        </w:rPr>
        <w:t>$200,000 on each individual Unit.</w:t>
      </w:r>
      <w:r w:rsidR="00804583" w:rsidRPr="002822DA">
        <w:rPr>
          <w:rFonts w:ascii="Raleway" w:hAnsi="Raleway"/>
          <w:color w:val="auto"/>
          <w:sz w:val="22"/>
          <w:szCs w:val="22"/>
          <w:lang w:eastAsia="en-US"/>
        </w:rPr>
        <w:t xml:space="preserve">  The Board of Directors selected the $150,000 level to present at </w:t>
      </w:r>
      <w:r w:rsidR="004D49DE" w:rsidRPr="002822DA">
        <w:rPr>
          <w:rFonts w:ascii="Raleway" w:hAnsi="Raleway"/>
          <w:color w:val="auto"/>
          <w:sz w:val="22"/>
          <w:szCs w:val="22"/>
          <w:lang w:eastAsia="en-US"/>
        </w:rPr>
        <w:tab/>
      </w:r>
      <w:r w:rsidR="00804583" w:rsidRPr="002822DA">
        <w:rPr>
          <w:rFonts w:ascii="Raleway" w:hAnsi="Raleway"/>
          <w:color w:val="auto"/>
          <w:sz w:val="22"/>
          <w:szCs w:val="22"/>
          <w:lang w:eastAsia="en-US"/>
        </w:rPr>
        <w:t>the annual meeting</w:t>
      </w:r>
      <w:r w:rsidR="00715789">
        <w:rPr>
          <w:lang w:eastAsia="en-US"/>
        </w:rPr>
        <w:br/>
      </w:r>
    </w:p>
    <w:p w14:paraId="47DFC196" w14:textId="77777777" w:rsidR="00FC2F72" w:rsidRDefault="00FC2F72" w:rsidP="00921A71">
      <w:pPr>
        <w:ind w:left="720"/>
        <w:rPr>
          <w:rFonts w:ascii="Raleway" w:hAnsi="Raleway"/>
        </w:rPr>
      </w:pPr>
      <w:r>
        <w:rPr>
          <w:rFonts w:ascii="Raleway" w:hAnsi="Raleway"/>
        </w:rPr>
        <w:t>The C</w:t>
      </w:r>
      <w:r w:rsidRPr="0051523B">
        <w:rPr>
          <w:rFonts w:ascii="Raleway" w:hAnsi="Raleway"/>
        </w:rPr>
        <w:t>apital</w:t>
      </w:r>
      <w:r w:rsidR="0051523B" w:rsidRPr="0051523B">
        <w:rPr>
          <w:rFonts w:ascii="Raleway" w:hAnsi="Raleway"/>
        </w:rPr>
        <w:t xml:space="preserve"> </w:t>
      </w:r>
      <w:r>
        <w:rPr>
          <w:rFonts w:ascii="Raleway" w:hAnsi="Raleway"/>
        </w:rPr>
        <w:t>R</w:t>
      </w:r>
      <w:r w:rsidR="0051523B" w:rsidRPr="0051523B">
        <w:rPr>
          <w:rFonts w:ascii="Raleway" w:hAnsi="Raleway"/>
        </w:rPr>
        <w:t xml:space="preserve">eserve </w:t>
      </w:r>
      <w:r>
        <w:rPr>
          <w:rFonts w:ascii="Raleway" w:hAnsi="Raleway"/>
        </w:rPr>
        <w:t xml:space="preserve">printout shows how we will spend that money </w:t>
      </w:r>
      <w:r w:rsidR="0051523B" w:rsidRPr="0051523B">
        <w:rPr>
          <w:rFonts w:ascii="Raleway" w:hAnsi="Raleway"/>
        </w:rPr>
        <w:t>in the next three years.  Priorities will be painting and roofs.</w:t>
      </w:r>
    </w:p>
    <w:p w14:paraId="27A490A4" w14:textId="29146F20" w:rsidR="00511D29" w:rsidRPr="00AA1C3F" w:rsidRDefault="009B63E4" w:rsidP="008419E7">
      <w:pPr>
        <w:rPr>
          <w:rFonts w:ascii="Raleway" w:hAnsi="Raleway"/>
        </w:rPr>
      </w:pPr>
      <w:r>
        <w:rPr>
          <w:rFonts w:ascii="Raleway" w:hAnsi="Raleway"/>
          <w:b/>
          <w:bCs/>
        </w:rPr>
        <w:tab/>
      </w:r>
      <w:r w:rsidR="006C12F5" w:rsidRPr="009B63E4">
        <w:rPr>
          <w:rFonts w:ascii="Raleway" w:hAnsi="Raleway"/>
          <w:b/>
          <w:bCs/>
        </w:rPr>
        <w:t>Motion to approve the Budget</w:t>
      </w:r>
      <w:r w:rsidR="004344DE">
        <w:rPr>
          <w:rFonts w:ascii="Raleway" w:hAnsi="Raleway"/>
          <w:b/>
          <w:bCs/>
        </w:rPr>
        <w:t xml:space="preserve"> as presented</w:t>
      </w:r>
      <w:r w:rsidR="006C12F5" w:rsidRPr="009B63E4">
        <w:rPr>
          <w:rFonts w:ascii="Raleway" w:hAnsi="Raleway"/>
          <w:b/>
          <w:bCs/>
        </w:rPr>
        <w:t xml:space="preserve">:  </w:t>
      </w:r>
      <w:r w:rsidRPr="009B63E4">
        <w:rPr>
          <w:rFonts w:ascii="Raleway" w:hAnsi="Raleway"/>
          <w:b/>
          <w:bCs/>
        </w:rPr>
        <w:t>Ron Snyder</w:t>
      </w:r>
      <w:r w:rsidR="006C12F5" w:rsidRPr="009B63E4">
        <w:rPr>
          <w:rFonts w:ascii="Raleway" w:hAnsi="Raleway"/>
          <w:b/>
          <w:bCs/>
        </w:rPr>
        <w:t xml:space="preserve">; second; </w:t>
      </w:r>
      <w:r w:rsidRPr="009B63E4">
        <w:rPr>
          <w:rFonts w:ascii="Raleway" w:hAnsi="Raleway"/>
          <w:b/>
          <w:bCs/>
        </w:rPr>
        <w:t>Bob Hoyer</w:t>
      </w:r>
      <w:r w:rsidR="006C12F5" w:rsidRPr="009B63E4">
        <w:rPr>
          <w:rFonts w:ascii="Raleway" w:hAnsi="Raleway"/>
          <w:b/>
          <w:bCs/>
        </w:rPr>
        <w:br/>
      </w:r>
      <w:r w:rsidR="006C12F5" w:rsidRPr="00A30785">
        <w:rPr>
          <w:rFonts w:ascii="Raleway" w:hAnsi="Raleway"/>
        </w:rPr>
        <w:tab/>
      </w:r>
      <w:r w:rsidR="006C12F5" w:rsidRPr="00A30785">
        <w:rPr>
          <w:rFonts w:ascii="Raleway" w:hAnsi="Raleway"/>
        </w:rPr>
        <w:tab/>
      </w:r>
      <w:r w:rsidR="006C12F5" w:rsidRPr="00A30785">
        <w:rPr>
          <w:rFonts w:ascii="Raleway" w:hAnsi="Raleway"/>
        </w:rPr>
        <w:tab/>
      </w:r>
      <w:r w:rsidR="006C12F5" w:rsidRPr="0070695B">
        <w:rPr>
          <w:rFonts w:ascii="Raleway" w:hAnsi="Raleway"/>
          <w:b/>
          <w:bCs/>
        </w:rPr>
        <w:t>In favor</w:t>
      </w:r>
      <w:r>
        <w:rPr>
          <w:rFonts w:ascii="Raleway" w:hAnsi="Raleway"/>
          <w:b/>
          <w:bCs/>
        </w:rPr>
        <w:t>:</w:t>
      </w:r>
      <w:r w:rsidR="006C12F5" w:rsidRPr="0070695B">
        <w:rPr>
          <w:rFonts w:ascii="Raleway" w:hAnsi="Raleway"/>
          <w:b/>
          <w:bCs/>
        </w:rPr>
        <w:t xml:space="preserve"> </w:t>
      </w:r>
      <w:r w:rsidR="004344DE">
        <w:rPr>
          <w:rFonts w:ascii="Raleway" w:hAnsi="Raleway"/>
          <w:b/>
          <w:bCs/>
        </w:rPr>
        <w:t>2</w:t>
      </w:r>
      <w:r w:rsidR="008C0780">
        <w:rPr>
          <w:rFonts w:ascii="Raleway" w:hAnsi="Raleway"/>
          <w:b/>
          <w:bCs/>
        </w:rPr>
        <w:t>1</w:t>
      </w:r>
      <w:r w:rsidR="006C12F5" w:rsidRPr="0070695B">
        <w:rPr>
          <w:rFonts w:ascii="Raleway" w:hAnsi="Raleway"/>
          <w:b/>
          <w:bCs/>
        </w:rPr>
        <w:tab/>
        <w:t>Opposed:</w:t>
      </w:r>
      <w:r w:rsidR="004344DE">
        <w:rPr>
          <w:rFonts w:ascii="Raleway" w:hAnsi="Raleway"/>
          <w:b/>
          <w:bCs/>
        </w:rPr>
        <w:t xml:space="preserve"> </w:t>
      </w:r>
      <w:r w:rsidR="008C0780">
        <w:rPr>
          <w:rFonts w:ascii="Raleway" w:hAnsi="Raleway"/>
          <w:b/>
          <w:bCs/>
        </w:rPr>
        <w:t>2</w:t>
      </w:r>
      <w:r w:rsidR="006C12F5" w:rsidRPr="0070695B">
        <w:rPr>
          <w:rFonts w:ascii="Raleway" w:hAnsi="Raleway"/>
          <w:b/>
          <w:bCs/>
        </w:rPr>
        <w:t xml:space="preserve"> </w:t>
      </w:r>
      <w:r w:rsidR="006C12F5" w:rsidRPr="0070695B">
        <w:rPr>
          <w:rFonts w:ascii="Raleway" w:hAnsi="Raleway"/>
          <w:b/>
          <w:bCs/>
        </w:rPr>
        <w:tab/>
        <w:t>Abstentions: 0</w:t>
      </w:r>
    </w:p>
    <w:p w14:paraId="73C409E1" w14:textId="014E11DD" w:rsidR="001B0B9D" w:rsidRPr="005F3EBB" w:rsidRDefault="006C7398" w:rsidP="006C7398">
      <w:pPr>
        <w:pStyle w:val="Heading1"/>
        <w:rPr>
          <w:b/>
          <w:bCs/>
        </w:rPr>
      </w:pPr>
      <w:r>
        <w:br/>
      </w:r>
      <w:r w:rsidR="00806DD9">
        <w:rPr>
          <w:b/>
          <w:bCs/>
        </w:rPr>
        <w:t>I</w:t>
      </w:r>
      <w:r w:rsidR="00E32BF1" w:rsidRPr="005F3EBB">
        <w:rPr>
          <w:b/>
          <w:bCs/>
        </w:rPr>
        <w:t>X</w:t>
      </w:r>
      <w:r w:rsidRPr="005F3EBB">
        <w:rPr>
          <w:b/>
          <w:bCs/>
        </w:rPr>
        <w:t>.</w:t>
      </w:r>
      <w:r w:rsidRPr="005F3EBB">
        <w:rPr>
          <w:b/>
          <w:bCs/>
        </w:rPr>
        <w:tab/>
        <w:t>Elections</w:t>
      </w:r>
      <w:r w:rsidR="00EA01DF" w:rsidRPr="005F3EBB">
        <w:rPr>
          <w:b/>
          <w:bCs/>
        </w:rPr>
        <w:tab/>
      </w:r>
      <w:r w:rsidR="00EA01DF" w:rsidRPr="005F3EBB">
        <w:rPr>
          <w:b/>
          <w:bCs/>
        </w:rPr>
        <w:tab/>
      </w:r>
      <w:r w:rsidR="00EA01DF" w:rsidRPr="005F3EBB">
        <w:rPr>
          <w:b/>
          <w:bCs/>
        </w:rPr>
        <w:tab/>
      </w:r>
      <w:r w:rsidR="00EA01DF" w:rsidRPr="005F3EBB">
        <w:rPr>
          <w:b/>
          <w:bCs/>
        </w:rPr>
        <w:tab/>
      </w:r>
      <w:r w:rsidR="00EA01DF" w:rsidRPr="005F3EBB">
        <w:rPr>
          <w:b/>
          <w:bCs/>
        </w:rPr>
        <w:tab/>
      </w:r>
      <w:r w:rsidR="00EA01DF" w:rsidRPr="005F3EBB">
        <w:rPr>
          <w:b/>
          <w:bCs/>
        </w:rPr>
        <w:tab/>
      </w:r>
      <w:r w:rsidR="00EA01DF" w:rsidRPr="005F3EBB">
        <w:rPr>
          <w:b/>
          <w:bCs/>
        </w:rPr>
        <w:tab/>
      </w:r>
      <w:r w:rsidR="00EA01DF" w:rsidRPr="005F3EBB">
        <w:rPr>
          <w:b/>
          <w:bCs/>
        </w:rPr>
        <w:tab/>
      </w:r>
      <w:r w:rsidR="00EA01DF" w:rsidRPr="005F3EBB">
        <w:rPr>
          <w:b/>
          <w:bCs/>
        </w:rPr>
        <w:tab/>
        <w:t>Gregg Pitman</w:t>
      </w:r>
      <w:r w:rsidR="00FC2F72">
        <w:rPr>
          <w:b/>
          <w:bCs/>
        </w:rPr>
        <w:br/>
      </w:r>
      <w:r>
        <w:br/>
      </w:r>
      <w:r w:rsidRPr="0034140D">
        <w:rPr>
          <w:color w:val="auto"/>
          <w:sz w:val="22"/>
          <w:szCs w:val="22"/>
        </w:rPr>
        <w:tab/>
      </w:r>
      <w:r w:rsidR="00C75462" w:rsidRPr="0034140D">
        <w:rPr>
          <w:rFonts w:ascii="Raleway" w:hAnsi="Raleway"/>
          <w:b/>
          <w:bCs/>
          <w:color w:val="auto"/>
          <w:sz w:val="22"/>
          <w:szCs w:val="22"/>
        </w:rPr>
        <w:t>Motion to advance the line of candidates Cyndy White and Annie Hoyer</w:t>
      </w:r>
      <w:r w:rsidR="007F1C1C">
        <w:rPr>
          <w:rFonts w:ascii="Raleway" w:hAnsi="Raleway"/>
          <w:b/>
          <w:bCs/>
          <w:color w:val="auto"/>
          <w:sz w:val="22"/>
          <w:szCs w:val="22"/>
        </w:rPr>
        <w:t>:</w:t>
      </w:r>
      <w:r w:rsidR="00C75462" w:rsidRPr="0034140D">
        <w:rPr>
          <w:rFonts w:ascii="Raleway" w:hAnsi="Raleway"/>
          <w:b/>
          <w:bCs/>
          <w:color w:val="auto"/>
          <w:sz w:val="22"/>
          <w:szCs w:val="22"/>
        </w:rPr>
        <w:br/>
      </w:r>
      <w:r w:rsidR="00DA4B3E">
        <w:rPr>
          <w:rFonts w:ascii="Raleway" w:hAnsi="Raleway"/>
          <w:b/>
          <w:bCs/>
          <w:color w:val="auto"/>
          <w:sz w:val="22"/>
          <w:szCs w:val="22"/>
        </w:rPr>
        <w:tab/>
      </w:r>
      <w:r w:rsidR="00DA4B3E">
        <w:rPr>
          <w:rFonts w:ascii="Raleway" w:hAnsi="Raleway"/>
          <w:b/>
          <w:bCs/>
          <w:color w:val="auto"/>
          <w:sz w:val="22"/>
          <w:szCs w:val="22"/>
        </w:rPr>
        <w:tab/>
      </w:r>
      <w:r w:rsidR="00DA4B3E">
        <w:rPr>
          <w:rFonts w:ascii="Raleway" w:hAnsi="Raleway"/>
          <w:b/>
          <w:bCs/>
          <w:color w:val="auto"/>
          <w:sz w:val="22"/>
          <w:szCs w:val="22"/>
        </w:rPr>
        <w:tab/>
      </w:r>
      <w:r w:rsidR="006F2EC1">
        <w:rPr>
          <w:rFonts w:ascii="Raleway" w:hAnsi="Raleway"/>
          <w:b/>
          <w:bCs/>
          <w:color w:val="auto"/>
          <w:sz w:val="22"/>
          <w:szCs w:val="22"/>
        </w:rPr>
        <w:t>Bob Tuveson</w:t>
      </w:r>
      <w:r w:rsidR="007F1C1C">
        <w:rPr>
          <w:rFonts w:ascii="Raleway" w:hAnsi="Raleway"/>
          <w:b/>
          <w:bCs/>
          <w:color w:val="auto"/>
          <w:sz w:val="22"/>
          <w:szCs w:val="22"/>
        </w:rPr>
        <w:t>;</w:t>
      </w:r>
      <w:r w:rsidR="00DA4B3E">
        <w:rPr>
          <w:rFonts w:ascii="Raleway" w:hAnsi="Raleway"/>
          <w:b/>
          <w:bCs/>
          <w:color w:val="auto"/>
          <w:sz w:val="22"/>
          <w:szCs w:val="22"/>
        </w:rPr>
        <w:tab/>
      </w:r>
      <w:r w:rsidR="00AE5CDF">
        <w:rPr>
          <w:rFonts w:ascii="Raleway" w:hAnsi="Raleway"/>
          <w:b/>
          <w:bCs/>
          <w:color w:val="auto"/>
          <w:sz w:val="22"/>
          <w:szCs w:val="22"/>
        </w:rPr>
        <w:t>second: Larry Gooch</w:t>
      </w:r>
      <w:r w:rsidR="00C75462" w:rsidRPr="0034140D">
        <w:rPr>
          <w:rFonts w:ascii="Raleway" w:hAnsi="Raleway"/>
          <w:b/>
          <w:bCs/>
          <w:color w:val="auto"/>
          <w:sz w:val="22"/>
          <w:szCs w:val="22"/>
        </w:rPr>
        <w:br/>
      </w:r>
      <w:r w:rsidR="00C75462" w:rsidRPr="0034140D">
        <w:rPr>
          <w:rFonts w:ascii="Raleway" w:hAnsi="Raleway"/>
          <w:color w:val="auto"/>
          <w:sz w:val="22"/>
          <w:szCs w:val="22"/>
        </w:rPr>
        <w:tab/>
      </w:r>
      <w:r w:rsidR="00C75462" w:rsidRPr="0034140D">
        <w:rPr>
          <w:rFonts w:ascii="Raleway" w:hAnsi="Raleway"/>
          <w:color w:val="auto"/>
          <w:sz w:val="22"/>
          <w:szCs w:val="22"/>
        </w:rPr>
        <w:tab/>
      </w:r>
      <w:r w:rsidR="00C75462" w:rsidRPr="0034140D">
        <w:rPr>
          <w:rFonts w:ascii="Raleway" w:hAnsi="Raleway"/>
          <w:color w:val="auto"/>
          <w:sz w:val="22"/>
          <w:szCs w:val="22"/>
        </w:rPr>
        <w:tab/>
      </w:r>
      <w:r w:rsidR="00C75462" w:rsidRPr="0034140D">
        <w:rPr>
          <w:rFonts w:ascii="Raleway" w:hAnsi="Raleway"/>
          <w:b/>
          <w:bCs/>
          <w:color w:val="auto"/>
          <w:sz w:val="22"/>
          <w:szCs w:val="22"/>
        </w:rPr>
        <w:t xml:space="preserve">In favor: 22 </w:t>
      </w:r>
      <w:r w:rsidR="00C75462" w:rsidRPr="0034140D">
        <w:rPr>
          <w:rFonts w:ascii="Raleway" w:hAnsi="Raleway"/>
          <w:b/>
          <w:bCs/>
          <w:color w:val="auto"/>
          <w:sz w:val="22"/>
          <w:szCs w:val="22"/>
        </w:rPr>
        <w:tab/>
        <w:t xml:space="preserve">Opposed: 1 </w:t>
      </w:r>
      <w:r w:rsidR="00C75462" w:rsidRPr="0034140D">
        <w:rPr>
          <w:rFonts w:ascii="Raleway" w:hAnsi="Raleway"/>
          <w:b/>
          <w:bCs/>
          <w:color w:val="auto"/>
          <w:sz w:val="22"/>
          <w:szCs w:val="22"/>
        </w:rPr>
        <w:tab/>
        <w:t>Abstentions: 0</w:t>
      </w:r>
    </w:p>
    <w:p w14:paraId="4198A34A" w14:textId="4A4D1F19" w:rsidR="00D17E0D" w:rsidRDefault="00716EAE" w:rsidP="006C7398">
      <w:pPr>
        <w:pStyle w:val="Heading1"/>
        <w:rPr>
          <w:b/>
          <w:bCs/>
        </w:rPr>
      </w:pPr>
      <w:r w:rsidRPr="005F3EBB">
        <w:rPr>
          <w:b/>
          <w:bCs/>
        </w:rPr>
        <w:t>X.</w:t>
      </w:r>
      <w:r w:rsidRPr="005F3EBB">
        <w:rPr>
          <w:b/>
          <w:bCs/>
        </w:rPr>
        <w:tab/>
        <w:t>Open Forum</w:t>
      </w:r>
    </w:p>
    <w:p w14:paraId="62AF7C53" w14:textId="588CB8D2" w:rsidR="005F3EBB" w:rsidRPr="005F3EBB" w:rsidRDefault="005F3EBB" w:rsidP="005F3EBB">
      <w:r>
        <w:tab/>
        <w:t>Question about water</w:t>
      </w:r>
      <w:r w:rsidR="0053634D">
        <w:br/>
      </w:r>
      <w:r w:rsidR="0053634D">
        <w:tab/>
      </w:r>
      <w:r>
        <w:t xml:space="preserve">Question about lawn care and spraying fertilizer.  Nancy will </w:t>
      </w:r>
      <w:r w:rsidR="00FC2F72">
        <w:t>investigate</w:t>
      </w:r>
      <w:r>
        <w:t xml:space="preserve"> this.</w:t>
      </w:r>
      <w:r w:rsidR="0053634D">
        <w:br/>
      </w:r>
      <w:r w:rsidR="0053634D">
        <w:tab/>
      </w:r>
      <w:r>
        <w:t xml:space="preserve">Mention of mowing the </w:t>
      </w:r>
      <w:r w:rsidR="0053634D">
        <w:t xml:space="preserve">fields by </w:t>
      </w:r>
      <w:r>
        <w:t>Bob Cours</w:t>
      </w:r>
      <w:r w:rsidR="0053634D">
        <w:t>ey.</w:t>
      </w:r>
      <w:r w:rsidR="0053634D">
        <w:br/>
      </w:r>
      <w:r w:rsidR="0053634D">
        <w:tab/>
        <w:t>Mention of fallen trees</w:t>
      </w:r>
      <w:r w:rsidR="006D4078">
        <w:t xml:space="preserve">. Nancy will </w:t>
      </w:r>
      <w:r w:rsidR="00FC2F72">
        <w:t>investigate</w:t>
      </w:r>
      <w:r w:rsidR="006D4078">
        <w:t xml:space="preserve"> this also.</w:t>
      </w:r>
      <w:r w:rsidR="00BA65DB">
        <w:br/>
      </w:r>
      <w:r w:rsidR="00BA65DB">
        <w:tab/>
        <w:t>Question about insurance.</w:t>
      </w:r>
      <w:r w:rsidR="006D4078">
        <w:br/>
      </w:r>
      <w:r w:rsidR="006D4078">
        <w:tab/>
      </w:r>
    </w:p>
    <w:p w14:paraId="3731CFAC" w14:textId="0BAEEDD5" w:rsidR="006D4078" w:rsidRDefault="00716EAE" w:rsidP="006D471E">
      <w:pPr>
        <w:pStyle w:val="Heading1"/>
        <w:rPr>
          <w:b/>
          <w:bCs/>
        </w:rPr>
      </w:pPr>
      <w:r w:rsidRPr="005F3EBB">
        <w:rPr>
          <w:b/>
          <w:bCs/>
        </w:rPr>
        <w:t>XI.</w:t>
      </w:r>
      <w:r w:rsidRPr="005F3EBB">
        <w:rPr>
          <w:b/>
          <w:bCs/>
        </w:rPr>
        <w:tab/>
        <w:t>Adjournment</w:t>
      </w:r>
      <w:r w:rsidR="00D17E0D" w:rsidRPr="005F3EBB">
        <w:rPr>
          <w:b/>
          <w:bCs/>
        </w:rPr>
        <w:tab/>
      </w:r>
      <w:r w:rsidR="00D17E0D" w:rsidRPr="005F3EBB">
        <w:rPr>
          <w:b/>
          <w:bCs/>
        </w:rPr>
        <w:tab/>
      </w:r>
      <w:r w:rsidR="00D17E0D" w:rsidRPr="005F3EBB">
        <w:rPr>
          <w:b/>
          <w:bCs/>
        </w:rPr>
        <w:tab/>
      </w:r>
      <w:r w:rsidR="00D17E0D" w:rsidRPr="005F3EBB">
        <w:rPr>
          <w:b/>
          <w:bCs/>
        </w:rPr>
        <w:tab/>
      </w:r>
      <w:r w:rsidR="00D17E0D" w:rsidRPr="005F3EBB">
        <w:rPr>
          <w:b/>
          <w:bCs/>
        </w:rPr>
        <w:tab/>
      </w:r>
      <w:r w:rsidR="00D17E0D" w:rsidRPr="005F3EBB">
        <w:rPr>
          <w:b/>
          <w:bCs/>
        </w:rPr>
        <w:tab/>
      </w:r>
      <w:r w:rsidR="00D17E0D" w:rsidRPr="005F3EBB">
        <w:rPr>
          <w:b/>
          <w:bCs/>
        </w:rPr>
        <w:tab/>
      </w:r>
      <w:r w:rsidR="00D17E0D" w:rsidRPr="005F3EBB">
        <w:rPr>
          <w:b/>
          <w:bCs/>
        </w:rPr>
        <w:tab/>
        <w:t>Gregg Pitman</w:t>
      </w:r>
    </w:p>
    <w:p w14:paraId="52E0088A" w14:textId="77777777" w:rsidR="00DA665B" w:rsidRDefault="006D4078" w:rsidP="006D471E">
      <w:pPr>
        <w:pStyle w:val="Heading1"/>
        <w:rPr>
          <w:b/>
          <w:bCs/>
          <w:color w:val="auto"/>
        </w:rPr>
      </w:pPr>
      <w:r>
        <w:rPr>
          <w:b/>
          <w:bCs/>
        </w:rPr>
        <w:tab/>
      </w:r>
      <w:r w:rsidRPr="00B1431B">
        <w:rPr>
          <w:b/>
          <w:bCs/>
          <w:i/>
          <w:iCs/>
          <w:color w:val="auto"/>
          <w:sz w:val="22"/>
          <w:szCs w:val="22"/>
        </w:rPr>
        <w:t>Motion to adjourn</w:t>
      </w:r>
      <w:r w:rsidR="00F43484">
        <w:rPr>
          <w:b/>
          <w:bCs/>
          <w:i/>
          <w:iCs/>
          <w:color w:val="auto"/>
          <w:sz w:val="22"/>
          <w:szCs w:val="22"/>
        </w:rPr>
        <w:t>:</w:t>
      </w:r>
      <w:r w:rsidR="00B1431B" w:rsidRPr="00B1431B">
        <w:rPr>
          <w:b/>
          <w:bCs/>
          <w:i/>
          <w:iCs/>
          <w:color w:val="auto"/>
          <w:sz w:val="22"/>
          <w:szCs w:val="22"/>
        </w:rPr>
        <w:t xml:space="preserve"> Bob </w:t>
      </w:r>
      <w:r w:rsidR="002D007C" w:rsidRPr="00B1431B">
        <w:rPr>
          <w:b/>
          <w:bCs/>
          <w:i/>
          <w:iCs/>
          <w:color w:val="auto"/>
          <w:sz w:val="22"/>
          <w:szCs w:val="22"/>
        </w:rPr>
        <w:t>Tuveson</w:t>
      </w:r>
      <w:r w:rsidR="002D007C">
        <w:rPr>
          <w:b/>
          <w:bCs/>
          <w:i/>
          <w:iCs/>
          <w:color w:val="auto"/>
          <w:sz w:val="22"/>
          <w:szCs w:val="22"/>
        </w:rPr>
        <w:t>;</w:t>
      </w:r>
      <w:r w:rsidR="002D007C" w:rsidRPr="00B1431B">
        <w:rPr>
          <w:b/>
          <w:bCs/>
          <w:i/>
          <w:iCs/>
          <w:color w:val="auto"/>
          <w:sz w:val="22"/>
          <w:szCs w:val="22"/>
        </w:rPr>
        <w:t xml:space="preserve"> Second</w:t>
      </w:r>
      <w:r w:rsidR="00B1431B" w:rsidRPr="00B1431B">
        <w:rPr>
          <w:b/>
          <w:bCs/>
          <w:i/>
          <w:iCs/>
          <w:color w:val="auto"/>
          <w:sz w:val="22"/>
          <w:szCs w:val="22"/>
        </w:rPr>
        <w:t>, Larry Gooch</w:t>
      </w:r>
      <w:r w:rsidR="00473BA2">
        <w:rPr>
          <w:b/>
          <w:bCs/>
          <w:i/>
          <w:iCs/>
          <w:color w:val="auto"/>
          <w:sz w:val="22"/>
          <w:szCs w:val="22"/>
        </w:rPr>
        <w:br/>
      </w:r>
      <w:r w:rsidR="00B1431B" w:rsidRPr="00B1431B">
        <w:rPr>
          <w:b/>
          <w:bCs/>
          <w:i/>
          <w:iCs/>
          <w:color w:val="auto"/>
          <w:sz w:val="22"/>
          <w:szCs w:val="22"/>
        </w:rPr>
        <w:tab/>
      </w:r>
      <w:r w:rsidR="00B1431B" w:rsidRPr="00B1431B">
        <w:rPr>
          <w:b/>
          <w:bCs/>
          <w:i/>
          <w:iCs/>
          <w:color w:val="auto"/>
          <w:sz w:val="22"/>
          <w:szCs w:val="22"/>
        </w:rPr>
        <w:tab/>
      </w:r>
      <w:r w:rsidR="00B1431B" w:rsidRPr="00B1431B">
        <w:rPr>
          <w:b/>
          <w:bCs/>
          <w:i/>
          <w:iCs/>
          <w:color w:val="auto"/>
          <w:sz w:val="22"/>
          <w:szCs w:val="22"/>
        </w:rPr>
        <w:tab/>
        <w:t xml:space="preserve">In favor: </w:t>
      </w:r>
      <w:r w:rsidR="00416ABC" w:rsidRPr="00B1431B">
        <w:rPr>
          <w:b/>
          <w:bCs/>
          <w:i/>
          <w:iCs/>
          <w:color w:val="auto"/>
          <w:sz w:val="22"/>
          <w:szCs w:val="22"/>
        </w:rPr>
        <w:t xml:space="preserve">23 </w:t>
      </w:r>
      <w:r w:rsidR="00416ABC" w:rsidRPr="00B1431B">
        <w:rPr>
          <w:b/>
          <w:bCs/>
          <w:i/>
          <w:iCs/>
          <w:color w:val="auto"/>
          <w:sz w:val="22"/>
          <w:szCs w:val="22"/>
        </w:rPr>
        <w:tab/>
      </w:r>
      <w:r w:rsidR="00B1431B" w:rsidRPr="00B1431B">
        <w:rPr>
          <w:b/>
          <w:bCs/>
          <w:i/>
          <w:iCs/>
          <w:color w:val="auto"/>
          <w:sz w:val="22"/>
          <w:szCs w:val="22"/>
        </w:rPr>
        <w:t>Opposed: 0</w:t>
      </w:r>
      <w:r w:rsidRPr="00B1431B">
        <w:rPr>
          <w:b/>
          <w:bCs/>
          <w:color w:val="auto"/>
        </w:rPr>
        <w:t xml:space="preserve"> </w:t>
      </w:r>
    </w:p>
    <w:p w14:paraId="47B010DB" w14:textId="65632C6B" w:rsidR="00ED1588" w:rsidRDefault="00DA665B" w:rsidP="00DA665B">
      <w:r>
        <w:tab/>
        <w:t>The meeting adjourned at 11:56</w:t>
      </w:r>
      <w:r w:rsidR="008E6045" w:rsidRPr="008E6045">
        <w:rPr>
          <w:sz w:val="18"/>
          <w:szCs w:val="18"/>
        </w:rPr>
        <w:t>AM</w:t>
      </w:r>
      <w:r w:rsidR="008E6045">
        <w:t>.</w:t>
      </w:r>
      <w:r w:rsidR="001B0B9D" w:rsidRPr="005F3EBB">
        <w:br/>
      </w:r>
      <w:r w:rsidR="001B0B9D" w:rsidRPr="005F3EBB">
        <w:tab/>
      </w:r>
      <w:r w:rsidR="001B0B9D" w:rsidRPr="005F3EBB">
        <w:tab/>
      </w:r>
    </w:p>
    <w:p w14:paraId="3B8AB1DE" w14:textId="3F7C860C" w:rsidR="00C15DC9" w:rsidRDefault="00FC2F72" w:rsidP="00C15DC9">
      <w:r>
        <w:t>Respectfully submitted, Robert Fitzpatrick, Secretary.</w:t>
      </w:r>
    </w:p>
    <w:p w14:paraId="058D7B9B" w14:textId="77777777" w:rsidR="00C15DC9" w:rsidRDefault="00C15DC9" w:rsidP="00C15DC9"/>
    <w:p w14:paraId="0B8A4CA9" w14:textId="62D92E04" w:rsidR="002F7A49" w:rsidRDefault="002F7A49">
      <w:r w:rsidRPr="008856CB">
        <w:rPr>
          <w:noProof/>
        </w:rPr>
        <w:drawing>
          <wp:inline distT="0" distB="0" distL="0" distR="0" wp14:anchorId="40C73162" wp14:editId="34BE65F4">
            <wp:extent cx="6852002" cy="8020462"/>
            <wp:effectExtent l="0" t="0" r="6350" b="0"/>
            <wp:docPr id="650187951" name="Picture 1" descr="A picture containing text, diagram, black and white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87951" name="Picture 1" descr="A picture containing text, diagram, black and white, docum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2002" cy="802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F9BA" w14:textId="77777777" w:rsidR="002F7A49" w:rsidRDefault="002F7A49"/>
    <w:p w14:paraId="0328109B" w14:textId="747BF2D3" w:rsidR="008E631E" w:rsidRDefault="008E631E"/>
    <w:p w14:paraId="4CA749DE" w14:textId="77777777" w:rsidR="00C15DC9" w:rsidRDefault="00C15DC9" w:rsidP="00C15DC9"/>
    <w:p w14:paraId="380C916A" w14:textId="77777777" w:rsidR="00C15DC9" w:rsidRDefault="00C15DC9" w:rsidP="00C15DC9"/>
    <w:p w14:paraId="3012905E" w14:textId="35F6F36D" w:rsidR="00C15DC9" w:rsidRDefault="00EF714A" w:rsidP="00C15DC9">
      <w:r w:rsidRPr="00834882">
        <w:rPr>
          <w:noProof/>
        </w:rPr>
        <w:drawing>
          <wp:inline distT="0" distB="0" distL="0" distR="0" wp14:anchorId="5DE5772F" wp14:editId="471A3711">
            <wp:extent cx="6496384" cy="6648792"/>
            <wp:effectExtent l="0" t="0" r="0" b="0"/>
            <wp:docPr id="235835793" name="Picture 1" descr="A picture containing text, screenshot, menu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35793" name="Picture 1" descr="A picture containing text, screenshot, menu, fo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6384" cy="66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6AD11" w14:textId="77777777" w:rsidR="00C15DC9" w:rsidRDefault="00C15DC9" w:rsidP="00C15DC9"/>
    <w:p w14:paraId="586D0CD5" w14:textId="77777777" w:rsidR="00C15DC9" w:rsidRDefault="00C15DC9" w:rsidP="00C15DC9"/>
    <w:p w14:paraId="0292B8B6" w14:textId="2F60C596" w:rsidR="00C15DC9" w:rsidRDefault="004F541F" w:rsidP="00C15DC9">
      <w:r w:rsidRPr="004F541F">
        <w:rPr>
          <w:noProof/>
        </w:rPr>
        <w:drawing>
          <wp:inline distT="0" distB="0" distL="0" distR="0" wp14:anchorId="2E88E34F" wp14:editId="5485230B">
            <wp:extent cx="6566237" cy="7709296"/>
            <wp:effectExtent l="0" t="0" r="6350" b="6350"/>
            <wp:docPr id="1257743912" name="Picture 1" descr="A picture containing text, diagram, black and white, pl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43912" name="Picture 1" descr="A picture containing text, diagram, black and white, pla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66237" cy="770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9C5A9" w14:textId="77777777" w:rsidR="00401488" w:rsidRDefault="00401488" w:rsidP="00C15DC9"/>
    <w:p w14:paraId="07C17948" w14:textId="77777777" w:rsidR="00401488" w:rsidRDefault="00401488" w:rsidP="00C15DC9"/>
    <w:p w14:paraId="21001EFA" w14:textId="2274C5D7" w:rsidR="00401488" w:rsidRDefault="002D2551" w:rsidP="00C15DC9">
      <w:r w:rsidRPr="002D2551">
        <w:rPr>
          <w:noProof/>
        </w:rPr>
        <w:drawing>
          <wp:inline distT="0" distB="0" distL="0" distR="0" wp14:anchorId="74D68F16" wp14:editId="78262D5F">
            <wp:extent cx="6858000" cy="6232525"/>
            <wp:effectExtent l="0" t="0" r="0" b="0"/>
            <wp:docPr id="361098636" name="Picture 1" descr="A picture containing text, screenshot, menu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98636" name="Picture 1" descr="A picture containing text, screenshot, menu, fo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7F9BD" w14:textId="21C6D67A" w:rsidR="008856CB" w:rsidRDefault="008856CB" w:rsidP="00C15DC9"/>
    <w:p w14:paraId="545D2BA1" w14:textId="77777777" w:rsidR="009A4F77" w:rsidRDefault="009A4F77" w:rsidP="00C15DC9"/>
    <w:p w14:paraId="0E424BEF" w14:textId="77777777" w:rsidR="009A4F77" w:rsidRDefault="009A4F77" w:rsidP="00C15DC9"/>
    <w:p w14:paraId="49152320" w14:textId="77777777" w:rsidR="009A4F77" w:rsidRDefault="009A4F77" w:rsidP="00C15DC9"/>
    <w:p w14:paraId="0505D8C7" w14:textId="77777777" w:rsidR="00C15DC9" w:rsidRDefault="00C15DC9" w:rsidP="00C15DC9"/>
    <w:p w14:paraId="55DFB9B7" w14:textId="77777777" w:rsidR="00650D6F" w:rsidRDefault="00650D6F" w:rsidP="00C15DC9"/>
    <w:p w14:paraId="028CED3D" w14:textId="77777777" w:rsidR="00650D6F" w:rsidRDefault="00650D6F" w:rsidP="00C15DC9"/>
    <w:p w14:paraId="5EA0D79F" w14:textId="3C4A88A7" w:rsidR="00DE2ED9" w:rsidRDefault="00390934" w:rsidP="00C15DC9">
      <w:r w:rsidRPr="00390934">
        <w:rPr>
          <w:noProof/>
        </w:rPr>
        <w:drawing>
          <wp:inline distT="0" distB="0" distL="0" distR="0" wp14:anchorId="1269527A" wp14:editId="774A72B8">
            <wp:extent cx="6858000" cy="8284210"/>
            <wp:effectExtent l="0" t="0" r="0" b="2540"/>
            <wp:docPr id="344318343" name="Picture 1" descr="A picture containing text, screenshot, document,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18343" name="Picture 1" descr="A picture containing text, screenshot, document, menu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9BEE" w14:textId="77777777" w:rsidR="00390934" w:rsidRDefault="00390934" w:rsidP="00C15DC9"/>
    <w:p w14:paraId="544A84A8" w14:textId="77777777" w:rsidR="00390934" w:rsidRDefault="00390934" w:rsidP="00C15DC9"/>
    <w:p w14:paraId="4B288B10" w14:textId="6D4178D2" w:rsidR="00390934" w:rsidRDefault="0049298B" w:rsidP="00C15DC9">
      <w:r w:rsidRPr="0049298B">
        <w:rPr>
          <w:noProof/>
        </w:rPr>
        <w:drawing>
          <wp:inline distT="0" distB="0" distL="0" distR="0" wp14:anchorId="03C500C3" wp14:editId="2FF51C48">
            <wp:extent cx="6858000" cy="4268470"/>
            <wp:effectExtent l="0" t="0" r="0" b="0"/>
            <wp:docPr id="449604268" name="Picture 1" descr="A picture containing text, screenshot, fon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04268" name="Picture 1" descr="A picture containing text, screenshot, font, lin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53BB" w14:textId="77777777" w:rsidR="003D219B" w:rsidRDefault="003D219B" w:rsidP="00C15DC9"/>
    <w:p w14:paraId="634DC365" w14:textId="77777777" w:rsidR="003D219B" w:rsidRDefault="003D219B" w:rsidP="00C15DC9"/>
    <w:p w14:paraId="7E1427E5" w14:textId="77777777" w:rsidR="003D219B" w:rsidRDefault="003D219B" w:rsidP="00C15DC9"/>
    <w:p w14:paraId="7AB62C00" w14:textId="77777777" w:rsidR="003D219B" w:rsidRDefault="003D219B" w:rsidP="00C15DC9"/>
    <w:p w14:paraId="09747B81" w14:textId="77777777" w:rsidR="003D219B" w:rsidRDefault="003D219B" w:rsidP="00C15DC9"/>
    <w:p w14:paraId="67FC6D18" w14:textId="77777777" w:rsidR="003D219B" w:rsidRDefault="003D219B" w:rsidP="00C15DC9"/>
    <w:p w14:paraId="37C606B2" w14:textId="77777777" w:rsidR="003D219B" w:rsidRDefault="003D219B" w:rsidP="00C15DC9"/>
    <w:p w14:paraId="4DF222E8" w14:textId="77777777" w:rsidR="003D219B" w:rsidRDefault="003D219B" w:rsidP="00C15DC9"/>
    <w:p w14:paraId="5F060615" w14:textId="77777777" w:rsidR="003D219B" w:rsidRDefault="003D219B" w:rsidP="00C15DC9"/>
    <w:p w14:paraId="593037E9" w14:textId="77777777" w:rsidR="003D219B" w:rsidRDefault="003D219B" w:rsidP="00C15DC9"/>
    <w:p w14:paraId="3B66A574" w14:textId="77777777" w:rsidR="003D219B" w:rsidRDefault="003D219B" w:rsidP="00C15DC9"/>
    <w:p w14:paraId="75252FB6" w14:textId="39718793" w:rsidR="003D219B" w:rsidRDefault="00261F55" w:rsidP="00C15DC9">
      <w:r w:rsidRPr="00261F55">
        <w:rPr>
          <w:noProof/>
        </w:rPr>
        <w:drawing>
          <wp:inline distT="0" distB="0" distL="0" distR="0" wp14:anchorId="536AF30F" wp14:editId="48FB6C6D">
            <wp:extent cx="5702593" cy="8179220"/>
            <wp:effectExtent l="0" t="0" r="0" b="0"/>
            <wp:docPr id="1747766592" name="Picture 1" descr="A picture containing text, menu, docume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66592" name="Picture 1" descr="A picture containing text, menu, document, screensho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2593" cy="81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A57F2" w14:textId="77777777" w:rsidR="00DE2ED9" w:rsidRDefault="00DE2ED9" w:rsidP="00C15DC9"/>
    <w:p w14:paraId="3E106144" w14:textId="77777777" w:rsidR="00AA7E2D" w:rsidRDefault="00AA7E2D" w:rsidP="00C15DC9"/>
    <w:p w14:paraId="26D7082E" w14:textId="7F329194" w:rsidR="00AA7E2D" w:rsidRDefault="00EC5846" w:rsidP="00C15DC9">
      <w:r w:rsidRPr="00EC5846">
        <w:rPr>
          <w:noProof/>
        </w:rPr>
        <w:drawing>
          <wp:inline distT="0" distB="0" distL="0" distR="0" wp14:anchorId="5207D739" wp14:editId="14BA1AEC">
            <wp:extent cx="6858000" cy="8202295"/>
            <wp:effectExtent l="0" t="0" r="0" b="8255"/>
            <wp:docPr id="1324030603" name="Picture 1" descr="A picture containing text, menu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30603" name="Picture 1" descr="A picture containing text, menu, screenshot, documen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02A7" w14:textId="5FB7DEEC" w:rsidR="00AA7E2D" w:rsidRDefault="00AA7E2D" w:rsidP="00C15DC9"/>
    <w:p w14:paraId="34F8CE43" w14:textId="5175F9A4" w:rsidR="00C15DC9" w:rsidRDefault="00C15DC9" w:rsidP="00C15DC9"/>
    <w:p w14:paraId="5CE150FD" w14:textId="77777777" w:rsidR="00545721" w:rsidRDefault="00545721" w:rsidP="00C15DC9"/>
    <w:p w14:paraId="7B1C9790" w14:textId="4206E1AD" w:rsidR="00545721" w:rsidRDefault="00545721" w:rsidP="00C15DC9"/>
    <w:p w14:paraId="0847F940" w14:textId="77777777" w:rsidR="00545721" w:rsidRDefault="00545721" w:rsidP="00C15DC9"/>
    <w:p w14:paraId="2C55AB94" w14:textId="77777777" w:rsidR="00545721" w:rsidRDefault="00545721" w:rsidP="00C15DC9"/>
    <w:p w14:paraId="4C3647D1" w14:textId="5AE0C8BD" w:rsidR="00545721" w:rsidRDefault="008D7660" w:rsidP="00C15DC9">
      <w:r w:rsidRPr="008D7660">
        <w:rPr>
          <w:noProof/>
        </w:rPr>
        <w:drawing>
          <wp:inline distT="0" distB="0" distL="0" distR="0" wp14:anchorId="7C81EDBF" wp14:editId="7AD43870">
            <wp:extent cx="6858000" cy="5156835"/>
            <wp:effectExtent l="0" t="0" r="0" b="5715"/>
            <wp:docPr id="493480168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80168" name="Picture 1" descr="A picture containing text, screenshot, font, numb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9E9B" w14:textId="6EF83D24" w:rsidR="00545721" w:rsidRPr="00C15DC9" w:rsidRDefault="00545721" w:rsidP="00C15DC9">
      <w:pPr>
        <w:rPr>
          <w:noProof/>
        </w:rPr>
      </w:pPr>
    </w:p>
    <w:sectPr w:rsidR="00545721" w:rsidRPr="00C15DC9" w:rsidSect="00ED1588">
      <w:footerReference w:type="default" r:id="rId22"/>
      <w:footerReference w:type="first" r:id="rId2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131E1" w14:textId="77777777" w:rsidR="003506DA" w:rsidRDefault="003506DA">
      <w:r>
        <w:separator/>
      </w:r>
    </w:p>
  </w:endnote>
  <w:endnote w:type="continuationSeparator" w:id="0">
    <w:p w14:paraId="6B53E31B" w14:textId="77777777" w:rsidR="003506DA" w:rsidRDefault="00350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aleway Light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 Black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78263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4AF3BD9" w14:textId="575F66F6" w:rsidR="0057039D" w:rsidRDefault="0057039D">
        <w:pPr>
          <w:pStyle w:val="Footer"/>
          <w:pBdr>
            <w:top w:val="single" w:sz="4" w:space="1" w:color="D9D9D9" w:themeColor="background1" w:themeShade="D9"/>
          </w:pBd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BDD8C8D" w14:textId="77777777" w:rsidR="0057039D" w:rsidRDefault="005703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4780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8F30426" w14:textId="4BA46141" w:rsidR="00AA7E2D" w:rsidRDefault="00AA7E2D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175B0BE" w14:textId="77777777" w:rsidR="00AA7E2D" w:rsidRDefault="00AA7E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9DA7F" w14:textId="77777777" w:rsidR="003506DA" w:rsidRDefault="003506DA">
      <w:r>
        <w:separator/>
      </w:r>
    </w:p>
  </w:footnote>
  <w:footnote w:type="continuationSeparator" w:id="0">
    <w:p w14:paraId="26078260" w14:textId="77777777" w:rsidR="003506DA" w:rsidRDefault="003506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71A2A6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B816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6724E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8CC5BD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8AAC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DEA43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6055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58582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3886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FCF1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041580"/>
    <w:multiLevelType w:val="hybridMultilevel"/>
    <w:tmpl w:val="16A2C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0979E9"/>
    <w:multiLevelType w:val="hybridMultilevel"/>
    <w:tmpl w:val="05B2F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593808"/>
    <w:multiLevelType w:val="hybridMultilevel"/>
    <w:tmpl w:val="7C9C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F43C15"/>
    <w:multiLevelType w:val="hybridMultilevel"/>
    <w:tmpl w:val="6A0023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A1173F"/>
    <w:multiLevelType w:val="hybridMultilevel"/>
    <w:tmpl w:val="E3888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E17AAD"/>
    <w:multiLevelType w:val="hybridMultilevel"/>
    <w:tmpl w:val="30A6A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D83620"/>
    <w:multiLevelType w:val="hybridMultilevel"/>
    <w:tmpl w:val="5F5CD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D2124D"/>
    <w:multiLevelType w:val="hybridMultilevel"/>
    <w:tmpl w:val="873A5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FC2D35"/>
    <w:multiLevelType w:val="multilevel"/>
    <w:tmpl w:val="F5346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49D4425"/>
    <w:multiLevelType w:val="hybridMultilevel"/>
    <w:tmpl w:val="EE942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322DB8"/>
    <w:multiLevelType w:val="hybridMultilevel"/>
    <w:tmpl w:val="2FE0F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CC7550"/>
    <w:multiLevelType w:val="hybridMultilevel"/>
    <w:tmpl w:val="BA40D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F772D7"/>
    <w:multiLevelType w:val="hybridMultilevel"/>
    <w:tmpl w:val="6C709B54"/>
    <w:lvl w:ilvl="0" w:tplc="FC50265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B747B1"/>
    <w:multiLevelType w:val="hybridMultilevel"/>
    <w:tmpl w:val="1B304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07517E"/>
    <w:multiLevelType w:val="hybridMultilevel"/>
    <w:tmpl w:val="489E3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837B6F"/>
    <w:multiLevelType w:val="hybridMultilevel"/>
    <w:tmpl w:val="4ABEB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572767"/>
    <w:multiLevelType w:val="hybridMultilevel"/>
    <w:tmpl w:val="BE541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3F6579"/>
    <w:multiLevelType w:val="hybridMultilevel"/>
    <w:tmpl w:val="3A7C370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2" w15:restartNumberingAfterBreak="0">
    <w:nsid w:val="43B7176F"/>
    <w:multiLevelType w:val="hybridMultilevel"/>
    <w:tmpl w:val="7938E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EA4319"/>
    <w:multiLevelType w:val="hybridMultilevel"/>
    <w:tmpl w:val="CEE25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44449B"/>
    <w:multiLevelType w:val="hybridMultilevel"/>
    <w:tmpl w:val="6A584C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514B6D42"/>
    <w:multiLevelType w:val="hybridMultilevel"/>
    <w:tmpl w:val="A79C9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E34E2A"/>
    <w:multiLevelType w:val="hybridMultilevel"/>
    <w:tmpl w:val="EC9A4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1A5C61"/>
    <w:multiLevelType w:val="hybridMultilevel"/>
    <w:tmpl w:val="71AE9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BE06BD"/>
    <w:multiLevelType w:val="hybridMultilevel"/>
    <w:tmpl w:val="908CC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1A1D89"/>
    <w:multiLevelType w:val="hybridMultilevel"/>
    <w:tmpl w:val="1BBC7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88340D"/>
    <w:multiLevelType w:val="hybridMultilevel"/>
    <w:tmpl w:val="42AAE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730CC6"/>
    <w:multiLevelType w:val="hybridMultilevel"/>
    <w:tmpl w:val="69148C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00C4FAE"/>
    <w:multiLevelType w:val="hybridMultilevel"/>
    <w:tmpl w:val="F5B0E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5A7EDD"/>
    <w:multiLevelType w:val="hybridMultilevel"/>
    <w:tmpl w:val="8CE6B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EF7220"/>
    <w:multiLevelType w:val="hybridMultilevel"/>
    <w:tmpl w:val="2B28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DE75A0"/>
    <w:multiLevelType w:val="hybridMultilevel"/>
    <w:tmpl w:val="7CE0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487220">
    <w:abstractNumId w:val="28"/>
  </w:num>
  <w:num w:numId="2" w16cid:durableId="12078780">
    <w:abstractNumId w:val="39"/>
  </w:num>
  <w:num w:numId="3" w16cid:durableId="434062909">
    <w:abstractNumId w:val="15"/>
  </w:num>
  <w:num w:numId="4" w16cid:durableId="147794802">
    <w:abstractNumId w:val="10"/>
  </w:num>
  <w:num w:numId="5" w16cid:durableId="516894701">
    <w:abstractNumId w:val="17"/>
  </w:num>
  <w:num w:numId="6" w16cid:durableId="980771574">
    <w:abstractNumId w:val="9"/>
  </w:num>
  <w:num w:numId="7" w16cid:durableId="1375419861">
    <w:abstractNumId w:val="7"/>
  </w:num>
  <w:num w:numId="8" w16cid:durableId="290093112">
    <w:abstractNumId w:val="6"/>
  </w:num>
  <w:num w:numId="9" w16cid:durableId="1091513673">
    <w:abstractNumId w:val="5"/>
  </w:num>
  <w:num w:numId="10" w16cid:durableId="1633444618">
    <w:abstractNumId w:val="4"/>
  </w:num>
  <w:num w:numId="11" w16cid:durableId="794132353">
    <w:abstractNumId w:val="8"/>
  </w:num>
  <w:num w:numId="12" w16cid:durableId="1886407635">
    <w:abstractNumId w:val="3"/>
  </w:num>
  <w:num w:numId="13" w16cid:durableId="861431668">
    <w:abstractNumId w:val="2"/>
  </w:num>
  <w:num w:numId="14" w16cid:durableId="1457676073">
    <w:abstractNumId w:val="1"/>
  </w:num>
  <w:num w:numId="15" w16cid:durableId="1740249174">
    <w:abstractNumId w:val="0"/>
  </w:num>
  <w:num w:numId="16" w16cid:durableId="803080738">
    <w:abstractNumId w:val="46"/>
  </w:num>
  <w:num w:numId="17" w16cid:durableId="1102536264">
    <w:abstractNumId w:val="23"/>
  </w:num>
  <w:num w:numId="18" w16cid:durableId="1393235545">
    <w:abstractNumId w:val="11"/>
  </w:num>
  <w:num w:numId="19" w16cid:durableId="569582941">
    <w:abstractNumId w:val="19"/>
  </w:num>
  <w:num w:numId="20" w16cid:durableId="617300921">
    <w:abstractNumId w:val="36"/>
  </w:num>
  <w:num w:numId="21" w16cid:durableId="63374904">
    <w:abstractNumId w:val="30"/>
  </w:num>
  <w:num w:numId="22" w16cid:durableId="881746779">
    <w:abstractNumId w:val="44"/>
  </w:num>
  <w:num w:numId="23" w16cid:durableId="145434354">
    <w:abstractNumId w:val="35"/>
  </w:num>
  <w:num w:numId="24" w16cid:durableId="1494637728">
    <w:abstractNumId w:val="22"/>
  </w:num>
  <w:num w:numId="25" w16cid:durableId="1707410830">
    <w:abstractNumId w:val="26"/>
  </w:num>
  <w:num w:numId="26" w16cid:durableId="1160389885">
    <w:abstractNumId w:val="24"/>
  </w:num>
  <w:num w:numId="27" w16cid:durableId="1314866476">
    <w:abstractNumId w:val="43"/>
  </w:num>
  <w:num w:numId="28" w16cid:durableId="1413820666">
    <w:abstractNumId w:val="18"/>
  </w:num>
  <w:num w:numId="29" w16cid:durableId="1549681037">
    <w:abstractNumId w:val="12"/>
  </w:num>
  <w:num w:numId="30" w16cid:durableId="660085936">
    <w:abstractNumId w:val="21"/>
  </w:num>
  <w:num w:numId="31" w16cid:durableId="37440296">
    <w:abstractNumId w:val="13"/>
  </w:num>
  <w:num w:numId="32" w16cid:durableId="1183472600">
    <w:abstractNumId w:val="32"/>
  </w:num>
  <w:num w:numId="33" w16cid:durableId="1691880110">
    <w:abstractNumId w:val="41"/>
  </w:num>
  <w:num w:numId="34" w16cid:durableId="1307734614">
    <w:abstractNumId w:val="14"/>
  </w:num>
  <w:num w:numId="35" w16cid:durableId="1013142812">
    <w:abstractNumId w:val="33"/>
  </w:num>
  <w:num w:numId="36" w16cid:durableId="245504453">
    <w:abstractNumId w:val="37"/>
  </w:num>
  <w:num w:numId="37" w16cid:durableId="186986384">
    <w:abstractNumId w:val="40"/>
  </w:num>
  <w:num w:numId="38" w16cid:durableId="1596356904">
    <w:abstractNumId w:val="25"/>
  </w:num>
  <w:num w:numId="39" w16cid:durableId="1880430414">
    <w:abstractNumId w:val="27"/>
  </w:num>
  <w:num w:numId="40" w16cid:durableId="52430712">
    <w:abstractNumId w:val="31"/>
  </w:num>
  <w:num w:numId="41" w16cid:durableId="482628211">
    <w:abstractNumId w:val="38"/>
  </w:num>
  <w:num w:numId="42" w16cid:durableId="1304193999">
    <w:abstractNumId w:val="20"/>
  </w:num>
  <w:num w:numId="43" w16cid:durableId="504171254">
    <w:abstractNumId w:val="29"/>
  </w:num>
  <w:num w:numId="44" w16cid:durableId="1641377867">
    <w:abstractNumId w:val="34"/>
  </w:num>
  <w:num w:numId="45" w16cid:durableId="1982608499">
    <w:abstractNumId w:val="42"/>
  </w:num>
  <w:num w:numId="46" w16cid:durableId="1792699238">
    <w:abstractNumId w:val="45"/>
  </w:num>
  <w:num w:numId="47" w16cid:durableId="124206098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DEB"/>
    <w:rsid w:val="00000B40"/>
    <w:rsid w:val="00004727"/>
    <w:rsid w:val="000111B2"/>
    <w:rsid w:val="00012FC5"/>
    <w:rsid w:val="000134A8"/>
    <w:rsid w:val="00016354"/>
    <w:rsid w:val="00021C30"/>
    <w:rsid w:val="00022910"/>
    <w:rsid w:val="00023854"/>
    <w:rsid w:val="0002731D"/>
    <w:rsid w:val="00033615"/>
    <w:rsid w:val="00033C0B"/>
    <w:rsid w:val="000351DA"/>
    <w:rsid w:val="000361D0"/>
    <w:rsid w:val="00036995"/>
    <w:rsid w:val="00040869"/>
    <w:rsid w:val="00041FD1"/>
    <w:rsid w:val="00043CFD"/>
    <w:rsid w:val="00044AA1"/>
    <w:rsid w:val="00045A7E"/>
    <w:rsid w:val="00045C92"/>
    <w:rsid w:val="00046F44"/>
    <w:rsid w:val="00050F82"/>
    <w:rsid w:val="00051B13"/>
    <w:rsid w:val="00052AC0"/>
    <w:rsid w:val="00053B5E"/>
    <w:rsid w:val="00053DEB"/>
    <w:rsid w:val="00056D51"/>
    <w:rsid w:val="000614FD"/>
    <w:rsid w:val="00061C78"/>
    <w:rsid w:val="00062129"/>
    <w:rsid w:val="000654D5"/>
    <w:rsid w:val="00072111"/>
    <w:rsid w:val="0007347E"/>
    <w:rsid w:val="00073819"/>
    <w:rsid w:val="00077FCD"/>
    <w:rsid w:val="00083F7B"/>
    <w:rsid w:val="00090190"/>
    <w:rsid w:val="00092DCA"/>
    <w:rsid w:val="00092DD9"/>
    <w:rsid w:val="000960D3"/>
    <w:rsid w:val="000A0162"/>
    <w:rsid w:val="000B0518"/>
    <w:rsid w:val="000B6660"/>
    <w:rsid w:val="000B7D4A"/>
    <w:rsid w:val="000C2996"/>
    <w:rsid w:val="000C4142"/>
    <w:rsid w:val="000C4AFA"/>
    <w:rsid w:val="000C4E2D"/>
    <w:rsid w:val="000C6B01"/>
    <w:rsid w:val="000C7CBC"/>
    <w:rsid w:val="000D4038"/>
    <w:rsid w:val="000D68DE"/>
    <w:rsid w:val="000E01CD"/>
    <w:rsid w:val="000E27A8"/>
    <w:rsid w:val="000E3160"/>
    <w:rsid w:val="000E5400"/>
    <w:rsid w:val="000E7267"/>
    <w:rsid w:val="000F633D"/>
    <w:rsid w:val="00100AE9"/>
    <w:rsid w:val="00100C53"/>
    <w:rsid w:val="0010299E"/>
    <w:rsid w:val="00104FC1"/>
    <w:rsid w:val="001053B9"/>
    <w:rsid w:val="00110F2C"/>
    <w:rsid w:val="00112C67"/>
    <w:rsid w:val="0011418B"/>
    <w:rsid w:val="00114647"/>
    <w:rsid w:val="001146F9"/>
    <w:rsid w:val="00115837"/>
    <w:rsid w:val="00116806"/>
    <w:rsid w:val="00117C4A"/>
    <w:rsid w:val="00120CF8"/>
    <w:rsid w:val="00121017"/>
    <w:rsid w:val="001228A5"/>
    <w:rsid w:val="00122DB4"/>
    <w:rsid w:val="00125460"/>
    <w:rsid w:val="001266D4"/>
    <w:rsid w:val="001269A5"/>
    <w:rsid w:val="0012712A"/>
    <w:rsid w:val="00130582"/>
    <w:rsid w:val="00131A68"/>
    <w:rsid w:val="00132644"/>
    <w:rsid w:val="001330D1"/>
    <w:rsid w:val="00136B03"/>
    <w:rsid w:val="00137CA2"/>
    <w:rsid w:val="00145086"/>
    <w:rsid w:val="0015054A"/>
    <w:rsid w:val="0015107F"/>
    <w:rsid w:val="0015656C"/>
    <w:rsid w:val="00157B20"/>
    <w:rsid w:val="00160408"/>
    <w:rsid w:val="00161D1D"/>
    <w:rsid w:val="00162ECD"/>
    <w:rsid w:val="0016479A"/>
    <w:rsid w:val="00164F9A"/>
    <w:rsid w:val="0016633C"/>
    <w:rsid w:val="00170587"/>
    <w:rsid w:val="001724FB"/>
    <w:rsid w:val="00172EF0"/>
    <w:rsid w:val="0017498D"/>
    <w:rsid w:val="00174AC3"/>
    <w:rsid w:val="0017554C"/>
    <w:rsid w:val="00177241"/>
    <w:rsid w:val="00177C55"/>
    <w:rsid w:val="00183EC5"/>
    <w:rsid w:val="00184056"/>
    <w:rsid w:val="0019204A"/>
    <w:rsid w:val="001975CB"/>
    <w:rsid w:val="001A00C2"/>
    <w:rsid w:val="001A041B"/>
    <w:rsid w:val="001A231F"/>
    <w:rsid w:val="001A7516"/>
    <w:rsid w:val="001B0B9D"/>
    <w:rsid w:val="001B0BFF"/>
    <w:rsid w:val="001B0C78"/>
    <w:rsid w:val="001B4BE2"/>
    <w:rsid w:val="001B4D7F"/>
    <w:rsid w:val="001B63EA"/>
    <w:rsid w:val="001B660E"/>
    <w:rsid w:val="001B7A16"/>
    <w:rsid w:val="001C290B"/>
    <w:rsid w:val="001C478F"/>
    <w:rsid w:val="001C47F2"/>
    <w:rsid w:val="001C51B0"/>
    <w:rsid w:val="001C6304"/>
    <w:rsid w:val="001C7B8B"/>
    <w:rsid w:val="001D3A5C"/>
    <w:rsid w:val="001D3DCC"/>
    <w:rsid w:val="001D3FF3"/>
    <w:rsid w:val="001D4D5F"/>
    <w:rsid w:val="001D5188"/>
    <w:rsid w:val="001D61BB"/>
    <w:rsid w:val="001D7877"/>
    <w:rsid w:val="001D7E2A"/>
    <w:rsid w:val="001E4D1F"/>
    <w:rsid w:val="001F4EA8"/>
    <w:rsid w:val="001F5156"/>
    <w:rsid w:val="001F561B"/>
    <w:rsid w:val="002006A6"/>
    <w:rsid w:val="0020151D"/>
    <w:rsid w:val="00204BA2"/>
    <w:rsid w:val="00213EAA"/>
    <w:rsid w:val="00214998"/>
    <w:rsid w:val="002155BF"/>
    <w:rsid w:val="00217FA0"/>
    <w:rsid w:val="00222D48"/>
    <w:rsid w:val="00223B07"/>
    <w:rsid w:val="00224EAB"/>
    <w:rsid w:val="002259B3"/>
    <w:rsid w:val="002267B4"/>
    <w:rsid w:val="00226D8D"/>
    <w:rsid w:val="00232BB6"/>
    <w:rsid w:val="00234D4E"/>
    <w:rsid w:val="00234DD3"/>
    <w:rsid w:val="002404D3"/>
    <w:rsid w:val="002414FD"/>
    <w:rsid w:val="0024455C"/>
    <w:rsid w:val="002447F6"/>
    <w:rsid w:val="002450D3"/>
    <w:rsid w:val="0024513D"/>
    <w:rsid w:val="0024637F"/>
    <w:rsid w:val="00246E6E"/>
    <w:rsid w:val="00247325"/>
    <w:rsid w:val="00251E71"/>
    <w:rsid w:val="00255FA2"/>
    <w:rsid w:val="00256E69"/>
    <w:rsid w:val="0026172C"/>
    <w:rsid w:val="00261F55"/>
    <w:rsid w:val="0026438A"/>
    <w:rsid w:val="00266CCC"/>
    <w:rsid w:val="00267B5F"/>
    <w:rsid w:val="002708F0"/>
    <w:rsid w:val="00274AEF"/>
    <w:rsid w:val="00275023"/>
    <w:rsid w:val="002771D9"/>
    <w:rsid w:val="00277754"/>
    <w:rsid w:val="00280F95"/>
    <w:rsid w:val="002822DA"/>
    <w:rsid w:val="002824C8"/>
    <w:rsid w:val="00284200"/>
    <w:rsid w:val="00292328"/>
    <w:rsid w:val="00294079"/>
    <w:rsid w:val="002A18F6"/>
    <w:rsid w:val="002A22AF"/>
    <w:rsid w:val="002A63BF"/>
    <w:rsid w:val="002A7CBB"/>
    <w:rsid w:val="002B0A8B"/>
    <w:rsid w:val="002B3C18"/>
    <w:rsid w:val="002B7EBF"/>
    <w:rsid w:val="002C19D7"/>
    <w:rsid w:val="002C52E3"/>
    <w:rsid w:val="002D007C"/>
    <w:rsid w:val="002D033F"/>
    <w:rsid w:val="002D0AFB"/>
    <w:rsid w:val="002D0E4D"/>
    <w:rsid w:val="002D1306"/>
    <w:rsid w:val="002D1812"/>
    <w:rsid w:val="002D2551"/>
    <w:rsid w:val="002D3826"/>
    <w:rsid w:val="002D55DE"/>
    <w:rsid w:val="002E1E67"/>
    <w:rsid w:val="002E2A22"/>
    <w:rsid w:val="002E67A5"/>
    <w:rsid w:val="002F0D9B"/>
    <w:rsid w:val="002F24A5"/>
    <w:rsid w:val="002F36D0"/>
    <w:rsid w:val="002F7A49"/>
    <w:rsid w:val="002F7C36"/>
    <w:rsid w:val="00300348"/>
    <w:rsid w:val="0030213C"/>
    <w:rsid w:val="00303638"/>
    <w:rsid w:val="003041B7"/>
    <w:rsid w:val="00307011"/>
    <w:rsid w:val="003104C0"/>
    <w:rsid w:val="00311072"/>
    <w:rsid w:val="00311114"/>
    <w:rsid w:val="00315A0A"/>
    <w:rsid w:val="00315EF7"/>
    <w:rsid w:val="0031615A"/>
    <w:rsid w:val="0031649F"/>
    <w:rsid w:val="00317C03"/>
    <w:rsid w:val="00322789"/>
    <w:rsid w:val="00322AA9"/>
    <w:rsid w:val="0032429B"/>
    <w:rsid w:val="00327AA3"/>
    <w:rsid w:val="00330483"/>
    <w:rsid w:val="003338AD"/>
    <w:rsid w:val="00334704"/>
    <w:rsid w:val="00335784"/>
    <w:rsid w:val="00336F6E"/>
    <w:rsid w:val="00337695"/>
    <w:rsid w:val="00337C58"/>
    <w:rsid w:val="0034140D"/>
    <w:rsid w:val="00342024"/>
    <w:rsid w:val="00342B92"/>
    <w:rsid w:val="003506DA"/>
    <w:rsid w:val="00350B03"/>
    <w:rsid w:val="00354D4E"/>
    <w:rsid w:val="003563AF"/>
    <w:rsid w:val="00361621"/>
    <w:rsid w:val="00362AD2"/>
    <w:rsid w:val="00365C3E"/>
    <w:rsid w:val="0036600A"/>
    <w:rsid w:val="00366943"/>
    <w:rsid w:val="00366CA1"/>
    <w:rsid w:val="00366F63"/>
    <w:rsid w:val="003675A2"/>
    <w:rsid w:val="00371E72"/>
    <w:rsid w:val="003759E2"/>
    <w:rsid w:val="00376769"/>
    <w:rsid w:val="003820C8"/>
    <w:rsid w:val="00384FD8"/>
    <w:rsid w:val="003879BD"/>
    <w:rsid w:val="00387B31"/>
    <w:rsid w:val="00390934"/>
    <w:rsid w:val="0039417C"/>
    <w:rsid w:val="00395A1B"/>
    <w:rsid w:val="003974C3"/>
    <w:rsid w:val="003A0775"/>
    <w:rsid w:val="003A2A1A"/>
    <w:rsid w:val="003A68ED"/>
    <w:rsid w:val="003B159D"/>
    <w:rsid w:val="003B2924"/>
    <w:rsid w:val="003B357A"/>
    <w:rsid w:val="003B69F2"/>
    <w:rsid w:val="003B7909"/>
    <w:rsid w:val="003C0203"/>
    <w:rsid w:val="003C262E"/>
    <w:rsid w:val="003C2762"/>
    <w:rsid w:val="003C4E09"/>
    <w:rsid w:val="003C51E4"/>
    <w:rsid w:val="003C5E13"/>
    <w:rsid w:val="003C5FD7"/>
    <w:rsid w:val="003D219B"/>
    <w:rsid w:val="003D230B"/>
    <w:rsid w:val="003D5F63"/>
    <w:rsid w:val="003D7267"/>
    <w:rsid w:val="003D7D86"/>
    <w:rsid w:val="003E08C8"/>
    <w:rsid w:val="003E2593"/>
    <w:rsid w:val="003E29E0"/>
    <w:rsid w:val="003E5CA4"/>
    <w:rsid w:val="003E72D6"/>
    <w:rsid w:val="003E7D28"/>
    <w:rsid w:val="003F02CC"/>
    <w:rsid w:val="003F0BCB"/>
    <w:rsid w:val="003F78E7"/>
    <w:rsid w:val="00400932"/>
    <w:rsid w:val="00401013"/>
    <w:rsid w:val="00401488"/>
    <w:rsid w:val="00405FD4"/>
    <w:rsid w:val="00410445"/>
    <w:rsid w:val="00416287"/>
    <w:rsid w:val="00416ABC"/>
    <w:rsid w:val="00423DAF"/>
    <w:rsid w:val="00424437"/>
    <w:rsid w:val="0042462D"/>
    <w:rsid w:val="0043083D"/>
    <w:rsid w:val="00432C46"/>
    <w:rsid w:val="00434045"/>
    <w:rsid w:val="004344DE"/>
    <w:rsid w:val="004349E6"/>
    <w:rsid w:val="00435438"/>
    <w:rsid w:val="00436B8F"/>
    <w:rsid w:val="00444267"/>
    <w:rsid w:val="00447085"/>
    <w:rsid w:val="004563B4"/>
    <w:rsid w:val="00456671"/>
    <w:rsid w:val="00456C50"/>
    <w:rsid w:val="00462789"/>
    <w:rsid w:val="00464557"/>
    <w:rsid w:val="004654F1"/>
    <w:rsid w:val="0046730E"/>
    <w:rsid w:val="00467FB7"/>
    <w:rsid w:val="004722BB"/>
    <w:rsid w:val="00472BA0"/>
    <w:rsid w:val="004732CF"/>
    <w:rsid w:val="00473BA2"/>
    <w:rsid w:val="00473F75"/>
    <w:rsid w:val="00475AEE"/>
    <w:rsid w:val="00476153"/>
    <w:rsid w:val="00481ACB"/>
    <w:rsid w:val="0048301A"/>
    <w:rsid w:val="0048686A"/>
    <w:rsid w:val="004917A9"/>
    <w:rsid w:val="00491AA6"/>
    <w:rsid w:val="0049237B"/>
    <w:rsid w:val="0049298B"/>
    <w:rsid w:val="004A000A"/>
    <w:rsid w:val="004A16C7"/>
    <w:rsid w:val="004A29A2"/>
    <w:rsid w:val="004A3BF1"/>
    <w:rsid w:val="004A4937"/>
    <w:rsid w:val="004A714E"/>
    <w:rsid w:val="004A71D5"/>
    <w:rsid w:val="004A736D"/>
    <w:rsid w:val="004A74A4"/>
    <w:rsid w:val="004A7E8C"/>
    <w:rsid w:val="004A7EBF"/>
    <w:rsid w:val="004B062B"/>
    <w:rsid w:val="004B2102"/>
    <w:rsid w:val="004B2FCF"/>
    <w:rsid w:val="004B4F28"/>
    <w:rsid w:val="004B64C8"/>
    <w:rsid w:val="004B6FA6"/>
    <w:rsid w:val="004C1284"/>
    <w:rsid w:val="004C6674"/>
    <w:rsid w:val="004D1218"/>
    <w:rsid w:val="004D1521"/>
    <w:rsid w:val="004D1EB4"/>
    <w:rsid w:val="004D49DE"/>
    <w:rsid w:val="004D73FA"/>
    <w:rsid w:val="004E25E2"/>
    <w:rsid w:val="004E2B0F"/>
    <w:rsid w:val="004E2BD0"/>
    <w:rsid w:val="004E325F"/>
    <w:rsid w:val="004E4996"/>
    <w:rsid w:val="004F06E7"/>
    <w:rsid w:val="004F098C"/>
    <w:rsid w:val="004F541F"/>
    <w:rsid w:val="004F5E82"/>
    <w:rsid w:val="004F614E"/>
    <w:rsid w:val="00503A54"/>
    <w:rsid w:val="0050408D"/>
    <w:rsid w:val="0050478D"/>
    <w:rsid w:val="00504CC1"/>
    <w:rsid w:val="00505C36"/>
    <w:rsid w:val="0050644A"/>
    <w:rsid w:val="00510EF8"/>
    <w:rsid w:val="0051148F"/>
    <w:rsid w:val="00511D29"/>
    <w:rsid w:val="0051523B"/>
    <w:rsid w:val="005168D8"/>
    <w:rsid w:val="00516CE0"/>
    <w:rsid w:val="00517E70"/>
    <w:rsid w:val="00521B21"/>
    <w:rsid w:val="005232C0"/>
    <w:rsid w:val="005239BE"/>
    <w:rsid w:val="005274F7"/>
    <w:rsid w:val="005277C0"/>
    <w:rsid w:val="005301A7"/>
    <w:rsid w:val="005310F3"/>
    <w:rsid w:val="00531B36"/>
    <w:rsid w:val="005335D6"/>
    <w:rsid w:val="00535F9D"/>
    <w:rsid w:val="0053629B"/>
    <w:rsid w:val="0053634D"/>
    <w:rsid w:val="00540E14"/>
    <w:rsid w:val="00545721"/>
    <w:rsid w:val="00546552"/>
    <w:rsid w:val="00547997"/>
    <w:rsid w:val="005509DB"/>
    <w:rsid w:val="00551583"/>
    <w:rsid w:val="005526F7"/>
    <w:rsid w:val="00555954"/>
    <w:rsid w:val="00555E28"/>
    <w:rsid w:val="00560EB4"/>
    <w:rsid w:val="0056142A"/>
    <w:rsid w:val="0056145E"/>
    <w:rsid w:val="005621CB"/>
    <w:rsid w:val="00564120"/>
    <w:rsid w:val="00564919"/>
    <w:rsid w:val="005655D2"/>
    <w:rsid w:val="00565BEA"/>
    <w:rsid w:val="0057039D"/>
    <w:rsid w:val="005708C2"/>
    <w:rsid w:val="00571511"/>
    <w:rsid w:val="00573E68"/>
    <w:rsid w:val="0058270B"/>
    <w:rsid w:val="00586248"/>
    <w:rsid w:val="005870D4"/>
    <w:rsid w:val="00593181"/>
    <w:rsid w:val="005941DC"/>
    <w:rsid w:val="00594E9A"/>
    <w:rsid w:val="00595DB4"/>
    <w:rsid w:val="00597F88"/>
    <w:rsid w:val="005A1026"/>
    <w:rsid w:val="005A12CD"/>
    <w:rsid w:val="005A4602"/>
    <w:rsid w:val="005A4DCF"/>
    <w:rsid w:val="005A621F"/>
    <w:rsid w:val="005B2EFC"/>
    <w:rsid w:val="005B2F4F"/>
    <w:rsid w:val="005B7F30"/>
    <w:rsid w:val="005C6177"/>
    <w:rsid w:val="005C69EB"/>
    <w:rsid w:val="005C7132"/>
    <w:rsid w:val="005C75C2"/>
    <w:rsid w:val="005C7B09"/>
    <w:rsid w:val="005D1347"/>
    <w:rsid w:val="005D356B"/>
    <w:rsid w:val="005D5506"/>
    <w:rsid w:val="005E2B42"/>
    <w:rsid w:val="005E3E97"/>
    <w:rsid w:val="005E62E4"/>
    <w:rsid w:val="005F0956"/>
    <w:rsid w:val="005F19BB"/>
    <w:rsid w:val="005F3E38"/>
    <w:rsid w:val="005F3EBB"/>
    <w:rsid w:val="005F42EE"/>
    <w:rsid w:val="00604FBD"/>
    <w:rsid w:val="00607E46"/>
    <w:rsid w:val="00610E14"/>
    <w:rsid w:val="00614D0F"/>
    <w:rsid w:val="00620ACE"/>
    <w:rsid w:val="00620BDF"/>
    <w:rsid w:val="006223B1"/>
    <w:rsid w:val="00624DDA"/>
    <w:rsid w:val="00626065"/>
    <w:rsid w:val="00626581"/>
    <w:rsid w:val="00631B96"/>
    <w:rsid w:val="006321EB"/>
    <w:rsid w:val="00632623"/>
    <w:rsid w:val="00633F6A"/>
    <w:rsid w:val="0063767C"/>
    <w:rsid w:val="006401A9"/>
    <w:rsid w:val="00640EA8"/>
    <w:rsid w:val="0064163C"/>
    <w:rsid w:val="00645F91"/>
    <w:rsid w:val="00646228"/>
    <w:rsid w:val="0064707E"/>
    <w:rsid w:val="0064728B"/>
    <w:rsid w:val="0065014B"/>
    <w:rsid w:val="00650D6F"/>
    <w:rsid w:val="00652E12"/>
    <w:rsid w:val="006575C1"/>
    <w:rsid w:val="00657F15"/>
    <w:rsid w:val="00660001"/>
    <w:rsid w:val="00661960"/>
    <w:rsid w:val="00662813"/>
    <w:rsid w:val="006633E7"/>
    <w:rsid w:val="006647EA"/>
    <w:rsid w:val="00673BE6"/>
    <w:rsid w:val="00673DDF"/>
    <w:rsid w:val="00673FC5"/>
    <w:rsid w:val="00674192"/>
    <w:rsid w:val="0067490E"/>
    <w:rsid w:val="006754E3"/>
    <w:rsid w:val="00676468"/>
    <w:rsid w:val="006767D3"/>
    <w:rsid w:val="00677CEF"/>
    <w:rsid w:val="006815CC"/>
    <w:rsid w:val="00682CED"/>
    <w:rsid w:val="0068387F"/>
    <w:rsid w:val="006840FB"/>
    <w:rsid w:val="00684958"/>
    <w:rsid w:val="0068613D"/>
    <w:rsid w:val="00686E31"/>
    <w:rsid w:val="00690E69"/>
    <w:rsid w:val="00692764"/>
    <w:rsid w:val="00692938"/>
    <w:rsid w:val="006939E6"/>
    <w:rsid w:val="006941DA"/>
    <w:rsid w:val="00694C87"/>
    <w:rsid w:val="00694EB7"/>
    <w:rsid w:val="00695866"/>
    <w:rsid w:val="006959CA"/>
    <w:rsid w:val="006A060A"/>
    <w:rsid w:val="006A23AC"/>
    <w:rsid w:val="006A2C8E"/>
    <w:rsid w:val="006A337F"/>
    <w:rsid w:val="006A3BF1"/>
    <w:rsid w:val="006A7A64"/>
    <w:rsid w:val="006A7A7E"/>
    <w:rsid w:val="006A7ABF"/>
    <w:rsid w:val="006B1375"/>
    <w:rsid w:val="006B1ABB"/>
    <w:rsid w:val="006B4DA1"/>
    <w:rsid w:val="006C12F5"/>
    <w:rsid w:val="006C2A6C"/>
    <w:rsid w:val="006C399F"/>
    <w:rsid w:val="006C40E6"/>
    <w:rsid w:val="006C5E7C"/>
    <w:rsid w:val="006C7398"/>
    <w:rsid w:val="006D0D6F"/>
    <w:rsid w:val="006D3048"/>
    <w:rsid w:val="006D363A"/>
    <w:rsid w:val="006D3ADE"/>
    <w:rsid w:val="006D4078"/>
    <w:rsid w:val="006D4492"/>
    <w:rsid w:val="006D471E"/>
    <w:rsid w:val="006D6550"/>
    <w:rsid w:val="006D6EE3"/>
    <w:rsid w:val="006E035A"/>
    <w:rsid w:val="006E0614"/>
    <w:rsid w:val="006E1FB6"/>
    <w:rsid w:val="006E5FBD"/>
    <w:rsid w:val="006E7277"/>
    <w:rsid w:val="006F0EFF"/>
    <w:rsid w:val="006F2C3A"/>
    <w:rsid w:val="006F2EC1"/>
    <w:rsid w:val="006F4B1E"/>
    <w:rsid w:val="006F6993"/>
    <w:rsid w:val="0070027E"/>
    <w:rsid w:val="007010F3"/>
    <w:rsid w:val="0070393C"/>
    <w:rsid w:val="00704B72"/>
    <w:rsid w:val="0070695B"/>
    <w:rsid w:val="00706D4D"/>
    <w:rsid w:val="00710997"/>
    <w:rsid w:val="00711D12"/>
    <w:rsid w:val="0071210B"/>
    <w:rsid w:val="0071373A"/>
    <w:rsid w:val="00714860"/>
    <w:rsid w:val="00715789"/>
    <w:rsid w:val="00716D8B"/>
    <w:rsid w:val="00716EAE"/>
    <w:rsid w:val="00720F4F"/>
    <w:rsid w:val="00721355"/>
    <w:rsid w:val="00724EFB"/>
    <w:rsid w:val="0072644C"/>
    <w:rsid w:val="007279C1"/>
    <w:rsid w:val="007325F6"/>
    <w:rsid w:val="00736C7D"/>
    <w:rsid w:val="00740204"/>
    <w:rsid w:val="00740F12"/>
    <w:rsid w:val="00746B4C"/>
    <w:rsid w:val="007478EA"/>
    <w:rsid w:val="00747BCF"/>
    <w:rsid w:val="007528AF"/>
    <w:rsid w:val="0075405D"/>
    <w:rsid w:val="00761AF3"/>
    <w:rsid w:val="00761DEA"/>
    <w:rsid w:val="007629E8"/>
    <w:rsid w:val="00762EEB"/>
    <w:rsid w:val="0076319B"/>
    <w:rsid w:val="00764A92"/>
    <w:rsid w:val="00765891"/>
    <w:rsid w:val="00770688"/>
    <w:rsid w:val="0077093E"/>
    <w:rsid w:val="00774475"/>
    <w:rsid w:val="0078031D"/>
    <w:rsid w:val="00780EBD"/>
    <w:rsid w:val="00785AED"/>
    <w:rsid w:val="00790A54"/>
    <w:rsid w:val="0079150D"/>
    <w:rsid w:val="00794440"/>
    <w:rsid w:val="00795009"/>
    <w:rsid w:val="00795BF5"/>
    <w:rsid w:val="00797A97"/>
    <w:rsid w:val="007A26C9"/>
    <w:rsid w:val="007A3718"/>
    <w:rsid w:val="007A7193"/>
    <w:rsid w:val="007B1221"/>
    <w:rsid w:val="007B22AC"/>
    <w:rsid w:val="007B2E22"/>
    <w:rsid w:val="007B3B66"/>
    <w:rsid w:val="007B4DC2"/>
    <w:rsid w:val="007B6A83"/>
    <w:rsid w:val="007C1732"/>
    <w:rsid w:val="007C44D0"/>
    <w:rsid w:val="007C4B3F"/>
    <w:rsid w:val="007C6625"/>
    <w:rsid w:val="007C6C97"/>
    <w:rsid w:val="007C7B98"/>
    <w:rsid w:val="007C7FDC"/>
    <w:rsid w:val="007D30E3"/>
    <w:rsid w:val="007D4DBB"/>
    <w:rsid w:val="007D57CE"/>
    <w:rsid w:val="007D7CB4"/>
    <w:rsid w:val="007D7E75"/>
    <w:rsid w:val="007E13E4"/>
    <w:rsid w:val="007E14FE"/>
    <w:rsid w:val="007E541E"/>
    <w:rsid w:val="007E6110"/>
    <w:rsid w:val="007E73FE"/>
    <w:rsid w:val="007F1295"/>
    <w:rsid w:val="007F1C1C"/>
    <w:rsid w:val="007F2A12"/>
    <w:rsid w:val="007F6019"/>
    <w:rsid w:val="007F6325"/>
    <w:rsid w:val="007F6C86"/>
    <w:rsid w:val="007F7346"/>
    <w:rsid w:val="00800DF5"/>
    <w:rsid w:val="00802038"/>
    <w:rsid w:val="00804583"/>
    <w:rsid w:val="00806DD9"/>
    <w:rsid w:val="008074E3"/>
    <w:rsid w:val="008075AF"/>
    <w:rsid w:val="00807CFC"/>
    <w:rsid w:val="00807FAB"/>
    <w:rsid w:val="00810800"/>
    <w:rsid w:val="008108BE"/>
    <w:rsid w:val="00811F8A"/>
    <w:rsid w:val="00815338"/>
    <w:rsid w:val="00817289"/>
    <w:rsid w:val="008237D8"/>
    <w:rsid w:val="008252B4"/>
    <w:rsid w:val="0083122D"/>
    <w:rsid w:val="00836C71"/>
    <w:rsid w:val="00836C96"/>
    <w:rsid w:val="00837F6F"/>
    <w:rsid w:val="008419E7"/>
    <w:rsid w:val="00841A1F"/>
    <w:rsid w:val="00851E43"/>
    <w:rsid w:val="00862134"/>
    <w:rsid w:val="0086291E"/>
    <w:rsid w:val="0086484F"/>
    <w:rsid w:val="00864ED3"/>
    <w:rsid w:val="00864F59"/>
    <w:rsid w:val="0087027E"/>
    <w:rsid w:val="008706F4"/>
    <w:rsid w:val="00871666"/>
    <w:rsid w:val="00875F92"/>
    <w:rsid w:val="00876340"/>
    <w:rsid w:val="00876A98"/>
    <w:rsid w:val="00877E5B"/>
    <w:rsid w:val="00881AD7"/>
    <w:rsid w:val="00882271"/>
    <w:rsid w:val="0088460E"/>
    <w:rsid w:val="00885589"/>
    <w:rsid w:val="008856CB"/>
    <w:rsid w:val="00886A75"/>
    <w:rsid w:val="00891203"/>
    <w:rsid w:val="00895D9E"/>
    <w:rsid w:val="00896716"/>
    <w:rsid w:val="008A00F5"/>
    <w:rsid w:val="008A09BC"/>
    <w:rsid w:val="008A262B"/>
    <w:rsid w:val="008A316D"/>
    <w:rsid w:val="008A5534"/>
    <w:rsid w:val="008B1A53"/>
    <w:rsid w:val="008B1EDB"/>
    <w:rsid w:val="008B35CC"/>
    <w:rsid w:val="008B48BB"/>
    <w:rsid w:val="008B684A"/>
    <w:rsid w:val="008C055B"/>
    <w:rsid w:val="008C0780"/>
    <w:rsid w:val="008C10C0"/>
    <w:rsid w:val="008C25CD"/>
    <w:rsid w:val="008C2619"/>
    <w:rsid w:val="008C3992"/>
    <w:rsid w:val="008C3C8F"/>
    <w:rsid w:val="008C5D3F"/>
    <w:rsid w:val="008D0FA0"/>
    <w:rsid w:val="008D1C32"/>
    <w:rsid w:val="008D1F3B"/>
    <w:rsid w:val="008D2F11"/>
    <w:rsid w:val="008D5E9D"/>
    <w:rsid w:val="008D6E2D"/>
    <w:rsid w:val="008D7660"/>
    <w:rsid w:val="008D7FC4"/>
    <w:rsid w:val="008E310A"/>
    <w:rsid w:val="008E3A1F"/>
    <w:rsid w:val="008E3E8F"/>
    <w:rsid w:val="008E3F24"/>
    <w:rsid w:val="008E6045"/>
    <w:rsid w:val="008E631E"/>
    <w:rsid w:val="008E737D"/>
    <w:rsid w:val="008F4AD1"/>
    <w:rsid w:val="009003AD"/>
    <w:rsid w:val="00901E99"/>
    <w:rsid w:val="00902FD5"/>
    <w:rsid w:val="00904385"/>
    <w:rsid w:val="00905044"/>
    <w:rsid w:val="00910050"/>
    <w:rsid w:val="00914F98"/>
    <w:rsid w:val="00917A09"/>
    <w:rsid w:val="0092131B"/>
    <w:rsid w:val="0092193B"/>
    <w:rsid w:val="00921A71"/>
    <w:rsid w:val="00922302"/>
    <w:rsid w:val="00923C9A"/>
    <w:rsid w:val="00923EE2"/>
    <w:rsid w:val="0093181B"/>
    <w:rsid w:val="00934FE1"/>
    <w:rsid w:val="0093556C"/>
    <w:rsid w:val="00936067"/>
    <w:rsid w:val="00943385"/>
    <w:rsid w:val="00946A0B"/>
    <w:rsid w:val="00947876"/>
    <w:rsid w:val="00947F43"/>
    <w:rsid w:val="00953E6B"/>
    <w:rsid w:val="00961AAE"/>
    <w:rsid w:val="0096319E"/>
    <w:rsid w:val="00963C2A"/>
    <w:rsid w:val="00965BB5"/>
    <w:rsid w:val="009660A4"/>
    <w:rsid w:val="009661B8"/>
    <w:rsid w:val="00966872"/>
    <w:rsid w:val="00967498"/>
    <w:rsid w:val="0097030C"/>
    <w:rsid w:val="00970834"/>
    <w:rsid w:val="00972547"/>
    <w:rsid w:val="00972F22"/>
    <w:rsid w:val="00973C67"/>
    <w:rsid w:val="00977FB3"/>
    <w:rsid w:val="00985A56"/>
    <w:rsid w:val="009908F9"/>
    <w:rsid w:val="00991338"/>
    <w:rsid w:val="00991724"/>
    <w:rsid w:val="00992BFA"/>
    <w:rsid w:val="00993185"/>
    <w:rsid w:val="00993A8C"/>
    <w:rsid w:val="00993C2C"/>
    <w:rsid w:val="00997CD9"/>
    <w:rsid w:val="009A1563"/>
    <w:rsid w:val="009A4F77"/>
    <w:rsid w:val="009A6B63"/>
    <w:rsid w:val="009B2959"/>
    <w:rsid w:val="009B32FD"/>
    <w:rsid w:val="009B49B2"/>
    <w:rsid w:val="009B4E8A"/>
    <w:rsid w:val="009B52B7"/>
    <w:rsid w:val="009B595F"/>
    <w:rsid w:val="009B63E4"/>
    <w:rsid w:val="009C15E3"/>
    <w:rsid w:val="009C46A7"/>
    <w:rsid w:val="009C4FB6"/>
    <w:rsid w:val="009C617C"/>
    <w:rsid w:val="009C646E"/>
    <w:rsid w:val="009D0F26"/>
    <w:rsid w:val="009E29F6"/>
    <w:rsid w:val="009E42D8"/>
    <w:rsid w:val="009E797C"/>
    <w:rsid w:val="009F070E"/>
    <w:rsid w:val="009F2349"/>
    <w:rsid w:val="009F3CED"/>
    <w:rsid w:val="009F5B77"/>
    <w:rsid w:val="009F7A2F"/>
    <w:rsid w:val="00A0013D"/>
    <w:rsid w:val="00A02306"/>
    <w:rsid w:val="00A07D4B"/>
    <w:rsid w:val="00A1027C"/>
    <w:rsid w:val="00A11256"/>
    <w:rsid w:val="00A13E1E"/>
    <w:rsid w:val="00A15225"/>
    <w:rsid w:val="00A16B3B"/>
    <w:rsid w:val="00A2449F"/>
    <w:rsid w:val="00A25449"/>
    <w:rsid w:val="00A25B05"/>
    <w:rsid w:val="00A25C6D"/>
    <w:rsid w:val="00A30785"/>
    <w:rsid w:val="00A330F0"/>
    <w:rsid w:val="00A35F5C"/>
    <w:rsid w:val="00A3622D"/>
    <w:rsid w:val="00A37CBD"/>
    <w:rsid w:val="00A40D7A"/>
    <w:rsid w:val="00A42573"/>
    <w:rsid w:val="00A5653C"/>
    <w:rsid w:val="00A667BA"/>
    <w:rsid w:val="00A66D5D"/>
    <w:rsid w:val="00A71ABB"/>
    <w:rsid w:val="00A72E12"/>
    <w:rsid w:val="00A7396E"/>
    <w:rsid w:val="00A75CAC"/>
    <w:rsid w:val="00A7749D"/>
    <w:rsid w:val="00A824B4"/>
    <w:rsid w:val="00A83726"/>
    <w:rsid w:val="00A83BF8"/>
    <w:rsid w:val="00A85EBC"/>
    <w:rsid w:val="00A87D41"/>
    <w:rsid w:val="00A901F4"/>
    <w:rsid w:val="00A904CC"/>
    <w:rsid w:val="00A9060C"/>
    <w:rsid w:val="00A932FF"/>
    <w:rsid w:val="00A93C11"/>
    <w:rsid w:val="00A95FF6"/>
    <w:rsid w:val="00A96959"/>
    <w:rsid w:val="00A96FE4"/>
    <w:rsid w:val="00AA1798"/>
    <w:rsid w:val="00AA1A94"/>
    <w:rsid w:val="00AA1C3F"/>
    <w:rsid w:val="00AA36A3"/>
    <w:rsid w:val="00AA4323"/>
    <w:rsid w:val="00AA5754"/>
    <w:rsid w:val="00AA7E2D"/>
    <w:rsid w:val="00AB08CC"/>
    <w:rsid w:val="00AB26B7"/>
    <w:rsid w:val="00AB4FA8"/>
    <w:rsid w:val="00AB50B2"/>
    <w:rsid w:val="00AB6CE1"/>
    <w:rsid w:val="00AC36BC"/>
    <w:rsid w:val="00AC3E87"/>
    <w:rsid w:val="00AC74A3"/>
    <w:rsid w:val="00AD1DE7"/>
    <w:rsid w:val="00AD42A7"/>
    <w:rsid w:val="00AD4BBC"/>
    <w:rsid w:val="00AE5CDF"/>
    <w:rsid w:val="00AF283A"/>
    <w:rsid w:val="00AF2A2C"/>
    <w:rsid w:val="00AF3B7E"/>
    <w:rsid w:val="00AF58CC"/>
    <w:rsid w:val="00B03776"/>
    <w:rsid w:val="00B03A71"/>
    <w:rsid w:val="00B04A46"/>
    <w:rsid w:val="00B070F8"/>
    <w:rsid w:val="00B1431B"/>
    <w:rsid w:val="00B15C8C"/>
    <w:rsid w:val="00B16FC3"/>
    <w:rsid w:val="00B200F2"/>
    <w:rsid w:val="00B24138"/>
    <w:rsid w:val="00B25BD7"/>
    <w:rsid w:val="00B26DCE"/>
    <w:rsid w:val="00B30A53"/>
    <w:rsid w:val="00B30FD7"/>
    <w:rsid w:val="00B3115A"/>
    <w:rsid w:val="00B34FE5"/>
    <w:rsid w:val="00B35B6B"/>
    <w:rsid w:val="00B35F71"/>
    <w:rsid w:val="00B422F7"/>
    <w:rsid w:val="00B44080"/>
    <w:rsid w:val="00B4423A"/>
    <w:rsid w:val="00B44833"/>
    <w:rsid w:val="00B46C1C"/>
    <w:rsid w:val="00B50329"/>
    <w:rsid w:val="00B51565"/>
    <w:rsid w:val="00B542E4"/>
    <w:rsid w:val="00B554DA"/>
    <w:rsid w:val="00B57D2B"/>
    <w:rsid w:val="00B601E0"/>
    <w:rsid w:val="00B60581"/>
    <w:rsid w:val="00B635F0"/>
    <w:rsid w:val="00B636AB"/>
    <w:rsid w:val="00B67391"/>
    <w:rsid w:val="00B67D72"/>
    <w:rsid w:val="00B70099"/>
    <w:rsid w:val="00B702D2"/>
    <w:rsid w:val="00B70C9A"/>
    <w:rsid w:val="00B71F68"/>
    <w:rsid w:val="00B734F9"/>
    <w:rsid w:val="00B73B28"/>
    <w:rsid w:val="00B81D13"/>
    <w:rsid w:val="00B835CB"/>
    <w:rsid w:val="00B83933"/>
    <w:rsid w:val="00B8439C"/>
    <w:rsid w:val="00B84947"/>
    <w:rsid w:val="00B86971"/>
    <w:rsid w:val="00B86C84"/>
    <w:rsid w:val="00B87813"/>
    <w:rsid w:val="00B905E5"/>
    <w:rsid w:val="00B90B46"/>
    <w:rsid w:val="00B918F7"/>
    <w:rsid w:val="00B92DC4"/>
    <w:rsid w:val="00B93B51"/>
    <w:rsid w:val="00B95DB4"/>
    <w:rsid w:val="00B96C1E"/>
    <w:rsid w:val="00BA2670"/>
    <w:rsid w:val="00BA65DB"/>
    <w:rsid w:val="00BA7790"/>
    <w:rsid w:val="00BB0A66"/>
    <w:rsid w:val="00BB3921"/>
    <w:rsid w:val="00BC0000"/>
    <w:rsid w:val="00BC066E"/>
    <w:rsid w:val="00BC11A5"/>
    <w:rsid w:val="00BC275D"/>
    <w:rsid w:val="00BC28A2"/>
    <w:rsid w:val="00BC2905"/>
    <w:rsid w:val="00BC5B5A"/>
    <w:rsid w:val="00BC5D0B"/>
    <w:rsid w:val="00BC61B0"/>
    <w:rsid w:val="00BC6EFC"/>
    <w:rsid w:val="00BC7581"/>
    <w:rsid w:val="00BD1201"/>
    <w:rsid w:val="00BD23B2"/>
    <w:rsid w:val="00BD62CC"/>
    <w:rsid w:val="00BD62F5"/>
    <w:rsid w:val="00BD68D6"/>
    <w:rsid w:val="00BD7039"/>
    <w:rsid w:val="00BE1FB6"/>
    <w:rsid w:val="00BE5A9C"/>
    <w:rsid w:val="00BE6842"/>
    <w:rsid w:val="00BE6B8A"/>
    <w:rsid w:val="00BF20E0"/>
    <w:rsid w:val="00BF306E"/>
    <w:rsid w:val="00BF4D8D"/>
    <w:rsid w:val="00BF75E3"/>
    <w:rsid w:val="00C0371A"/>
    <w:rsid w:val="00C0649C"/>
    <w:rsid w:val="00C06C19"/>
    <w:rsid w:val="00C1104D"/>
    <w:rsid w:val="00C11CDC"/>
    <w:rsid w:val="00C12C10"/>
    <w:rsid w:val="00C12FD8"/>
    <w:rsid w:val="00C14CE8"/>
    <w:rsid w:val="00C151C8"/>
    <w:rsid w:val="00C15DC9"/>
    <w:rsid w:val="00C17741"/>
    <w:rsid w:val="00C17B93"/>
    <w:rsid w:val="00C21327"/>
    <w:rsid w:val="00C24B6D"/>
    <w:rsid w:val="00C31C89"/>
    <w:rsid w:val="00C31E52"/>
    <w:rsid w:val="00C31F09"/>
    <w:rsid w:val="00C366A5"/>
    <w:rsid w:val="00C36BBA"/>
    <w:rsid w:val="00C42799"/>
    <w:rsid w:val="00C42A88"/>
    <w:rsid w:val="00C42D9B"/>
    <w:rsid w:val="00C4539B"/>
    <w:rsid w:val="00C4686E"/>
    <w:rsid w:val="00C47298"/>
    <w:rsid w:val="00C47677"/>
    <w:rsid w:val="00C517F1"/>
    <w:rsid w:val="00C55534"/>
    <w:rsid w:val="00C5686B"/>
    <w:rsid w:val="00C568FF"/>
    <w:rsid w:val="00C602DA"/>
    <w:rsid w:val="00C60673"/>
    <w:rsid w:val="00C61AC1"/>
    <w:rsid w:val="00C64831"/>
    <w:rsid w:val="00C64987"/>
    <w:rsid w:val="00C71BF1"/>
    <w:rsid w:val="00C7213F"/>
    <w:rsid w:val="00C73E77"/>
    <w:rsid w:val="00C7425B"/>
    <w:rsid w:val="00C74FAD"/>
    <w:rsid w:val="00C75462"/>
    <w:rsid w:val="00C8481A"/>
    <w:rsid w:val="00C87D7E"/>
    <w:rsid w:val="00C9065D"/>
    <w:rsid w:val="00C908D4"/>
    <w:rsid w:val="00C9667D"/>
    <w:rsid w:val="00CA1942"/>
    <w:rsid w:val="00CA2AD7"/>
    <w:rsid w:val="00CA2F8A"/>
    <w:rsid w:val="00CA4651"/>
    <w:rsid w:val="00CA57A9"/>
    <w:rsid w:val="00CA7D7E"/>
    <w:rsid w:val="00CB1666"/>
    <w:rsid w:val="00CB2665"/>
    <w:rsid w:val="00CB4457"/>
    <w:rsid w:val="00CB63FA"/>
    <w:rsid w:val="00CC0AF9"/>
    <w:rsid w:val="00CC2BE2"/>
    <w:rsid w:val="00CC3B46"/>
    <w:rsid w:val="00CC49DB"/>
    <w:rsid w:val="00CC7E02"/>
    <w:rsid w:val="00CD3719"/>
    <w:rsid w:val="00CD39B3"/>
    <w:rsid w:val="00CD54C3"/>
    <w:rsid w:val="00CE0596"/>
    <w:rsid w:val="00CE1824"/>
    <w:rsid w:val="00CE1D95"/>
    <w:rsid w:val="00CE26CA"/>
    <w:rsid w:val="00CE29E2"/>
    <w:rsid w:val="00CE3D25"/>
    <w:rsid w:val="00CE4DEE"/>
    <w:rsid w:val="00CE58BD"/>
    <w:rsid w:val="00CE6214"/>
    <w:rsid w:val="00CE63DD"/>
    <w:rsid w:val="00CE7DE4"/>
    <w:rsid w:val="00CF7551"/>
    <w:rsid w:val="00D011DA"/>
    <w:rsid w:val="00D013A1"/>
    <w:rsid w:val="00D054EE"/>
    <w:rsid w:val="00D05D58"/>
    <w:rsid w:val="00D0752D"/>
    <w:rsid w:val="00D124EF"/>
    <w:rsid w:val="00D138C6"/>
    <w:rsid w:val="00D1440E"/>
    <w:rsid w:val="00D174DF"/>
    <w:rsid w:val="00D17957"/>
    <w:rsid w:val="00D17E0D"/>
    <w:rsid w:val="00D17EA3"/>
    <w:rsid w:val="00D208A5"/>
    <w:rsid w:val="00D22835"/>
    <w:rsid w:val="00D25D62"/>
    <w:rsid w:val="00D303C1"/>
    <w:rsid w:val="00D32013"/>
    <w:rsid w:val="00D327A6"/>
    <w:rsid w:val="00D34158"/>
    <w:rsid w:val="00D36901"/>
    <w:rsid w:val="00D378E4"/>
    <w:rsid w:val="00D449A1"/>
    <w:rsid w:val="00D449C5"/>
    <w:rsid w:val="00D44E14"/>
    <w:rsid w:val="00D46AC1"/>
    <w:rsid w:val="00D47991"/>
    <w:rsid w:val="00D50DEB"/>
    <w:rsid w:val="00D52079"/>
    <w:rsid w:val="00D52A7E"/>
    <w:rsid w:val="00D622FC"/>
    <w:rsid w:val="00D66DF9"/>
    <w:rsid w:val="00D66E10"/>
    <w:rsid w:val="00D675FF"/>
    <w:rsid w:val="00D67E60"/>
    <w:rsid w:val="00D70630"/>
    <w:rsid w:val="00D70688"/>
    <w:rsid w:val="00D71074"/>
    <w:rsid w:val="00D720B7"/>
    <w:rsid w:val="00D812FC"/>
    <w:rsid w:val="00D827D1"/>
    <w:rsid w:val="00D8320C"/>
    <w:rsid w:val="00D863DE"/>
    <w:rsid w:val="00D90C91"/>
    <w:rsid w:val="00D92060"/>
    <w:rsid w:val="00D92864"/>
    <w:rsid w:val="00D92EAB"/>
    <w:rsid w:val="00D97767"/>
    <w:rsid w:val="00DA1CDB"/>
    <w:rsid w:val="00DA1EC6"/>
    <w:rsid w:val="00DA3BE6"/>
    <w:rsid w:val="00DA4B3E"/>
    <w:rsid w:val="00DA4F8B"/>
    <w:rsid w:val="00DA530A"/>
    <w:rsid w:val="00DA665B"/>
    <w:rsid w:val="00DA7307"/>
    <w:rsid w:val="00DB0961"/>
    <w:rsid w:val="00DB1F62"/>
    <w:rsid w:val="00DB28DB"/>
    <w:rsid w:val="00DB48E8"/>
    <w:rsid w:val="00DC08ED"/>
    <w:rsid w:val="00DC5E54"/>
    <w:rsid w:val="00DD2D67"/>
    <w:rsid w:val="00DD3DD1"/>
    <w:rsid w:val="00DD67B2"/>
    <w:rsid w:val="00DE1A26"/>
    <w:rsid w:val="00DE207A"/>
    <w:rsid w:val="00DE2ED9"/>
    <w:rsid w:val="00DE4C6D"/>
    <w:rsid w:val="00DE53EB"/>
    <w:rsid w:val="00DF03EF"/>
    <w:rsid w:val="00DF0618"/>
    <w:rsid w:val="00DF11FC"/>
    <w:rsid w:val="00DF1F57"/>
    <w:rsid w:val="00DF32F7"/>
    <w:rsid w:val="00DF4FCB"/>
    <w:rsid w:val="00DF73E3"/>
    <w:rsid w:val="00E00F7E"/>
    <w:rsid w:val="00E05836"/>
    <w:rsid w:val="00E067EE"/>
    <w:rsid w:val="00E12409"/>
    <w:rsid w:val="00E13F3B"/>
    <w:rsid w:val="00E15255"/>
    <w:rsid w:val="00E15ECF"/>
    <w:rsid w:val="00E22ADC"/>
    <w:rsid w:val="00E22B04"/>
    <w:rsid w:val="00E22C53"/>
    <w:rsid w:val="00E25BB3"/>
    <w:rsid w:val="00E322D1"/>
    <w:rsid w:val="00E32BF1"/>
    <w:rsid w:val="00E348E7"/>
    <w:rsid w:val="00E3598C"/>
    <w:rsid w:val="00E3634C"/>
    <w:rsid w:val="00E36538"/>
    <w:rsid w:val="00E36B37"/>
    <w:rsid w:val="00E37D9E"/>
    <w:rsid w:val="00E37F02"/>
    <w:rsid w:val="00E4034B"/>
    <w:rsid w:val="00E4077E"/>
    <w:rsid w:val="00E4086C"/>
    <w:rsid w:val="00E42D2E"/>
    <w:rsid w:val="00E442CF"/>
    <w:rsid w:val="00E448B0"/>
    <w:rsid w:val="00E469A1"/>
    <w:rsid w:val="00E52D2D"/>
    <w:rsid w:val="00E540C7"/>
    <w:rsid w:val="00E56365"/>
    <w:rsid w:val="00E57421"/>
    <w:rsid w:val="00E57E5B"/>
    <w:rsid w:val="00E61704"/>
    <w:rsid w:val="00E61F76"/>
    <w:rsid w:val="00E62DB7"/>
    <w:rsid w:val="00E63A13"/>
    <w:rsid w:val="00E63A1A"/>
    <w:rsid w:val="00E65471"/>
    <w:rsid w:val="00E70AFC"/>
    <w:rsid w:val="00E70D3A"/>
    <w:rsid w:val="00E70E97"/>
    <w:rsid w:val="00E72A68"/>
    <w:rsid w:val="00E73110"/>
    <w:rsid w:val="00E73A1B"/>
    <w:rsid w:val="00E74969"/>
    <w:rsid w:val="00E81580"/>
    <w:rsid w:val="00E826A7"/>
    <w:rsid w:val="00E84896"/>
    <w:rsid w:val="00E9118D"/>
    <w:rsid w:val="00E92E76"/>
    <w:rsid w:val="00E93260"/>
    <w:rsid w:val="00E9735A"/>
    <w:rsid w:val="00E97EC7"/>
    <w:rsid w:val="00EA01DF"/>
    <w:rsid w:val="00EA3654"/>
    <w:rsid w:val="00EA3ED0"/>
    <w:rsid w:val="00EA5F50"/>
    <w:rsid w:val="00EA7E13"/>
    <w:rsid w:val="00EB4B5F"/>
    <w:rsid w:val="00EC0009"/>
    <w:rsid w:val="00EC0CE6"/>
    <w:rsid w:val="00EC134A"/>
    <w:rsid w:val="00EC2C3D"/>
    <w:rsid w:val="00EC4905"/>
    <w:rsid w:val="00EC5846"/>
    <w:rsid w:val="00EC5942"/>
    <w:rsid w:val="00EC59AF"/>
    <w:rsid w:val="00EC670F"/>
    <w:rsid w:val="00EC7169"/>
    <w:rsid w:val="00ED0163"/>
    <w:rsid w:val="00ED0E3F"/>
    <w:rsid w:val="00ED1588"/>
    <w:rsid w:val="00ED1AF3"/>
    <w:rsid w:val="00ED260A"/>
    <w:rsid w:val="00ED3B31"/>
    <w:rsid w:val="00ED6850"/>
    <w:rsid w:val="00ED79FB"/>
    <w:rsid w:val="00ED7D4C"/>
    <w:rsid w:val="00ED7D87"/>
    <w:rsid w:val="00EE01F8"/>
    <w:rsid w:val="00EE0DE9"/>
    <w:rsid w:val="00EE31E0"/>
    <w:rsid w:val="00EE44F6"/>
    <w:rsid w:val="00EE5AF9"/>
    <w:rsid w:val="00EE6E58"/>
    <w:rsid w:val="00EF28C8"/>
    <w:rsid w:val="00EF2DCF"/>
    <w:rsid w:val="00EF369B"/>
    <w:rsid w:val="00EF3F02"/>
    <w:rsid w:val="00EF448C"/>
    <w:rsid w:val="00EF4BE0"/>
    <w:rsid w:val="00EF5973"/>
    <w:rsid w:val="00EF5F33"/>
    <w:rsid w:val="00EF6635"/>
    <w:rsid w:val="00EF714A"/>
    <w:rsid w:val="00F007FA"/>
    <w:rsid w:val="00F008A1"/>
    <w:rsid w:val="00F02C70"/>
    <w:rsid w:val="00F04FCA"/>
    <w:rsid w:val="00F05930"/>
    <w:rsid w:val="00F06471"/>
    <w:rsid w:val="00F072F8"/>
    <w:rsid w:val="00F07EC6"/>
    <w:rsid w:val="00F1186E"/>
    <w:rsid w:val="00F1326A"/>
    <w:rsid w:val="00F13B5E"/>
    <w:rsid w:val="00F14FF7"/>
    <w:rsid w:val="00F156FB"/>
    <w:rsid w:val="00F22E8D"/>
    <w:rsid w:val="00F241A9"/>
    <w:rsid w:val="00F25907"/>
    <w:rsid w:val="00F33ED7"/>
    <w:rsid w:val="00F33F97"/>
    <w:rsid w:val="00F3454F"/>
    <w:rsid w:val="00F348B2"/>
    <w:rsid w:val="00F34D9E"/>
    <w:rsid w:val="00F35916"/>
    <w:rsid w:val="00F365B4"/>
    <w:rsid w:val="00F37EB4"/>
    <w:rsid w:val="00F40B5D"/>
    <w:rsid w:val="00F40E74"/>
    <w:rsid w:val="00F41B40"/>
    <w:rsid w:val="00F41C86"/>
    <w:rsid w:val="00F43484"/>
    <w:rsid w:val="00F4658D"/>
    <w:rsid w:val="00F50C1E"/>
    <w:rsid w:val="00F52659"/>
    <w:rsid w:val="00F54298"/>
    <w:rsid w:val="00F55E11"/>
    <w:rsid w:val="00F60658"/>
    <w:rsid w:val="00F608A0"/>
    <w:rsid w:val="00F63779"/>
    <w:rsid w:val="00F64035"/>
    <w:rsid w:val="00F64388"/>
    <w:rsid w:val="00F64E2D"/>
    <w:rsid w:val="00F660E8"/>
    <w:rsid w:val="00F727A7"/>
    <w:rsid w:val="00F74774"/>
    <w:rsid w:val="00F75F0D"/>
    <w:rsid w:val="00F76C95"/>
    <w:rsid w:val="00F77465"/>
    <w:rsid w:val="00F77A13"/>
    <w:rsid w:val="00F77E5F"/>
    <w:rsid w:val="00F83F0B"/>
    <w:rsid w:val="00F8410E"/>
    <w:rsid w:val="00F85B3A"/>
    <w:rsid w:val="00F91A97"/>
    <w:rsid w:val="00F93048"/>
    <w:rsid w:val="00F937AC"/>
    <w:rsid w:val="00F93869"/>
    <w:rsid w:val="00F95090"/>
    <w:rsid w:val="00F95CF3"/>
    <w:rsid w:val="00FA0FBA"/>
    <w:rsid w:val="00FA1898"/>
    <w:rsid w:val="00FA529F"/>
    <w:rsid w:val="00FA5F58"/>
    <w:rsid w:val="00FA6421"/>
    <w:rsid w:val="00FA6C96"/>
    <w:rsid w:val="00FA782F"/>
    <w:rsid w:val="00FB2371"/>
    <w:rsid w:val="00FB264B"/>
    <w:rsid w:val="00FB2CBD"/>
    <w:rsid w:val="00FB4105"/>
    <w:rsid w:val="00FB5268"/>
    <w:rsid w:val="00FB7266"/>
    <w:rsid w:val="00FC00E1"/>
    <w:rsid w:val="00FC2F72"/>
    <w:rsid w:val="00FC5521"/>
    <w:rsid w:val="00FC5B79"/>
    <w:rsid w:val="00FD3F32"/>
    <w:rsid w:val="00FD7A27"/>
    <w:rsid w:val="00FE0376"/>
    <w:rsid w:val="00FE06C1"/>
    <w:rsid w:val="00FE240D"/>
    <w:rsid w:val="00FE291E"/>
    <w:rsid w:val="00FE3F09"/>
    <w:rsid w:val="00FE5E81"/>
    <w:rsid w:val="00FE6ED2"/>
    <w:rsid w:val="00FF1987"/>
    <w:rsid w:val="00FF4CDF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8C89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4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B5E"/>
    <w:rPr>
      <w:szCs w:val="21"/>
    </w:rPr>
  </w:style>
  <w:style w:type="paragraph" w:styleId="Heading1">
    <w:name w:val="heading 1"/>
    <w:basedOn w:val="Normal"/>
    <w:next w:val="Normal"/>
    <w:uiPriority w:val="4"/>
    <w:unhideWhenUsed/>
    <w:qFormat/>
    <w:rsid w:val="000C4AFA"/>
    <w:pPr>
      <w:pBdr>
        <w:top w:val="single" w:sz="4" w:space="1" w:color="7A610D" w:themeColor="accent3" w:themeShade="80"/>
        <w:bottom w:val="single" w:sz="4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4"/>
    <w:unhideWhenUsed/>
    <w:qFormat/>
    <w:rsid w:val="000C4AFA"/>
    <w:pPr>
      <w:outlineLvl w:val="1"/>
    </w:pPr>
    <w:rPr>
      <w:rFonts w:asciiTheme="majorHAnsi" w:eastAsiaTheme="majorEastAsia" w:hAnsiTheme="majorHAnsi" w:cstheme="majorBidi"/>
      <w:b/>
      <w:bCs/>
      <w:color w:val="536142" w:themeColor="accent1" w:themeShade="80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217F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/>
    <w:unhideWhenUsed/>
    <w:rsid w:val="00217FA0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217F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F6438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F6438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F643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F643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3"/>
    <w:unhideWhenUsed/>
    <w:qFormat/>
    <w:rsid w:val="000C4AFA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DF32F7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13B5E"/>
    <w:rPr>
      <w:szCs w:val="21"/>
    </w:rPr>
  </w:style>
  <w:style w:type="paragraph" w:styleId="Title">
    <w:name w:val="Title"/>
    <w:basedOn w:val="Normal"/>
    <w:next w:val="Normal"/>
    <w:uiPriority w:val="1"/>
    <w:qFormat/>
    <w:rsid w:val="00267B5F"/>
    <w:pPr>
      <w:spacing w:after="100"/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uiPriority w:val="2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paragraph" w:styleId="Header">
    <w:name w:val="header"/>
    <w:basedOn w:val="Normal"/>
    <w:link w:val="HeaderChar"/>
    <w:uiPriority w:val="99"/>
    <w:unhideWhenUsed/>
    <w:rsid w:val="00DF32F7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38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64388"/>
  </w:style>
  <w:style w:type="paragraph" w:styleId="BlockText">
    <w:name w:val="Block Text"/>
    <w:basedOn w:val="Normal"/>
    <w:uiPriority w:val="99"/>
    <w:semiHidden/>
    <w:unhideWhenUsed/>
    <w:rsid w:val="00217FA0"/>
    <w:pPr>
      <w:pBdr>
        <w:top w:val="single" w:sz="2" w:space="10" w:color="A5B592" w:themeColor="accent1" w:shadow="1"/>
        <w:left w:val="single" w:sz="2" w:space="10" w:color="A5B592" w:themeColor="accent1" w:shadow="1"/>
        <w:bottom w:val="single" w:sz="2" w:space="10" w:color="A5B592" w:themeColor="accent1" w:shadow="1"/>
        <w:right w:val="single" w:sz="2" w:space="10" w:color="A5B592" w:themeColor="accent1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643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6438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6438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6438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6438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6438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6438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F6438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4388"/>
    <w:pPr>
      <w:spacing w:before="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64388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38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38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64388"/>
  </w:style>
  <w:style w:type="character" w:customStyle="1" w:styleId="DateChar">
    <w:name w:val="Date Char"/>
    <w:basedOn w:val="DefaultParagraphFont"/>
    <w:link w:val="Date"/>
    <w:uiPriority w:val="99"/>
    <w:semiHidden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38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64388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64388"/>
    <w:rPr>
      <w:szCs w:val="21"/>
    </w:rPr>
  </w:style>
  <w:style w:type="character" w:styleId="Emphasis">
    <w:name w:val="Emphasis"/>
    <w:basedOn w:val="DefaultParagraphFont"/>
    <w:uiPriority w:val="20"/>
    <w:unhideWhenUsed/>
    <w:qFormat/>
    <w:rsid w:val="00F6438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6438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64388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64388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CA1942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CA1942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CA194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CA194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64388"/>
  </w:style>
  <w:style w:type="paragraph" w:styleId="HTMLAddress">
    <w:name w:val="HTML Address"/>
    <w:basedOn w:val="Normal"/>
    <w:link w:val="HTMLAddressChar"/>
    <w:uiPriority w:val="99"/>
    <w:semiHidden/>
    <w:unhideWhenUsed/>
    <w:rsid w:val="00F64388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64388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F6438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6438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388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64388"/>
    <w:rPr>
      <w:i/>
      <w:iCs/>
    </w:rPr>
  </w:style>
  <w:style w:type="character" w:styleId="Hyperlink">
    <w:name w:val="Hyperlink"/>
    <w:basedOn w:val="DefaultParagraphFont"/>
    <w:uiPriority w:val="99"/>
    <w:unhideWhenUsed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64388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64388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64388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64388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64388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64388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64388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64388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64388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6438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17FA0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17FA0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17FA0"/>
    <w:rPr>
      <w:b/>
      <w:bCs/>
      <w:caps w:val="0"/>
      <w:smallCaps/>
      <w:color w:val="53614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643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64388"/>
  </w:style>
  <w:style w:type="paragraph" w:styleId="List">
    <w:name w:val="List"/>
    <w:basedOn w:val="Normal"/>
    <w:uiPriority w:val="99"/>
    <w:semiHidden/>
    <w:unhideWhenUsed/>
    <w:rsid w:val="00F6438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6438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6438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6438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6438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64388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64388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64388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64388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64388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6438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6438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6438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6438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64388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64388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64388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64388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64388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F6438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643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6438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F6438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64388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64388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6438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64388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6438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64388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F6438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6438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6438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64388"/>
    <w:pPr>
      <w:spacing w:after="10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64388"/>
    <w:pPr>
      <w:spacing w:after="10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64388"/>
    <w:pPr>
      <w:spacing w:after="10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64388"/>
    <w:pPr>
      <w:spacing w:after="10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6438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64388"/>
  </w:style>
  <w:style w:type="paragraph" w:styleId="TOC2">
    <w:name w:val="toc 2"/>
    <w:basedOn w:val="Normal"/>
    <w:next w:val="Normal"/>
    <w:autoRedefine/>
    <w:uiPriority w:val="39"/>
    <w:semiHidden/>
    <w:unhideWhenUsed/>
    <w:rsid w:val="00F64388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64388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64388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64388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64388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64388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64388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FA0"/>
    <w:pPr>
      <w:keepNext/>
      <w:keepLines/>
      <w:pBdr>
        <w:top w:val="none" w:sz="0" w:space="0" w:color="auto"/>
        <w:bottom w:val="none" w:sz="0" w:space="0" w:color="auto"/>
      </w:pBdr>
      <w:spacing w:after="0"/>
      <w:outlineLvl w:val="9"/>
    </w:pPr>
    <w:rPr>
      <w:color w:val="536142" w:themeColor="accent1" w:themeShade="8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217FA0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F2D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23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523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https://www.3lakeslandscaping.com/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bfi\AppData\Roaming\Microsoft\Templates\PTA%20agenda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3C1E47-4686-43B3-B73C-B5DC6A11C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2948F4-FD59-4AC9-86A6-172343D7C7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CC200A-4FE3-4050-B6E6-FAC5C1467A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78446640-DCE5-4FC5-84E5-1A7B94D066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0</TotalTime>
  <Pages>14</Pages>
  <Words>2173</Words>
  <Characters>12391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2023-09-09T17:09:00Z</dcterms:created>
  <dcterms:modified xsi:type="dcterms:W3CDTF">2023-09-09T17:09:00Z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